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4438CB10" w14:textId="77777777" w:rsidR="00005CBB" w:rsidRDefault="00005CBB" w:rsidP="00005CBB">
      <w:pPr>
        <w:pStyle w:val="Heading3"/>
        <w:spacing w:line="276" w:lineRule="auto"/>
        <w:jc w:val="left"/>
        <w:rPr>
          <w:rFonts w:ascii="Arial" w:hAnsi="Arial" w:cs="Arial"/>
          <w:color w:val="7030A0"/>
        </w:rPr>
      </w:pPr>
      <w:bookmarkStart w:id="0" w:name="_Toc108598371"/>
      <w:r w:rsidRPr="004E1190">
        <w:rPr>
          <w:rFonts w:ascii="Arial" w:hAnsi="Arial" w:cs="Arial"/>
          <w:color w:val="7030A0"/>
        </w:rPr>
        <w:t>Record of Lessons Observations - Section A</w:t>
      </w:r>
      <w:bookmarkEnd w:id="0"/>
    </w:p>
    <w:p w14:paraId="51D308C4" w14:textId="77777777" w:rsidR="00005CBB" w:rsidRPr="004E1190" w:rsidRDefault="00005CBB" w:rsidP="00005CBB">
      <w:pPr>
        <w:pStyle w:val="ListParagraph"/>
        <w:numPr>
          <w:ilvl w:val="0"/>
          <w:numId w:val="37"/>
        </w:numPr>
        <w:spacing w:line="276" w:lineRule="auto"/>
        <w:jc w:val="both"/>
        <w:rPr>
          <w:sz w:val="22"/>
          <w:szCs w:val="22"/>
        </w:rPr>
      </w:pPr>
      <w:r w:rsidRPr="004E1190">
        <w:rPr>
          <w:sz w:val="22"/>
          <w:szCs w:val="22"/>
        </w:rPr>
        <w:t>record any taught lessons with a tick</w:t>
      </w:r>
    </w:p>
    <w:p w14:paraId="28042CE2" w14:textId="77777777" w:rsidR="00005CBB" w:rsidRDefault="00005CBB" w:rsidP="00005CBB">
      <w:pPr>
        <w:pStyle w:val="ListParagraph"/>
        <w:spacing w:line="276" w:lineRule="auto"/>
        <w:jc w:val="both"/>
        <w:rPr>
          <w:sz w:val="22"/>
          <w:szCs w:val="22"/>
        </w:rPr>
      </w:pPr>
      <w:r w:rsidRPr="004E1190">
        <w:rPr>
          <w:sz w:val="22"/>
          <w:szCs w:val="22"/>
        </w:rPr>
        <w:t xml:space="preserve">record formal lesson observations with a date and which key stage.  </w:t>
      </w:r>
    </w:p>
    <w:p w14:paraId="433AA03C" w14:textId="77777777" w:rsidR="00005CBB" w:rsidRDefault="00005CBB" w:rsidP="00005CBB">
      <w:pPr>
        <w:spacing w:line="276" w:lineRule="auto"/>
        <w:jc w:val="both"/>
        <w:rPr>
          <w:sz w:val="22"/>
          <w:szCs w:val="22"/>
        </w:rPr>
      </w:pPr>
    </w:p>
    <w:tbl>
      <w:tblPr>
        <w:tblStyle w:val="GridTable4-Accent4"/>
        <w:tblW w:w="5006" w:type="pct"/>
        <w:tblLook w:val="04A0" w:firstRow="1" w:lastRow="0" w:firstColumn="1" w:lastColumn="0" w:noHBand="0" w:noVBand="1"/>
      </w:tblPr>
      <w:tblGrid>
        <w:gridCol w:w="1310"/>
        <w:gridCol w:w="1312"/>
        <w:gridCol w:w="1310"/>
        <w:gridCol w:w="1309"/>
        <w:gridCol w:w="1309"/>
        <w:gridCol w:w="1309"/>
        <w:gridCol w:w="1309"/>
        <w:gridCol w:w="1307"/>
      </w:tblGrid>
      <w:tr w:rsidR="00005CBB" w:rsidRPr="00D52B3C" w14:paraId="213CF8DB" w14:textId="77777777" w:rsidTr="00126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7030A0"/>
          </w:tcPr>
          <w:p w14:paraId="3B21F83C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  <w:t>AUTUMN 1 - 2022</w:t>
            </w:r>
          </w:p>
        </w:tc>
      </w:tr>
      <w:tr w:rsidR="00005CBB" w:rsidRPr="00D52B3C" w14:paraId="23073D9D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3B23A1FB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6109EB67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5498CAB9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SYSTEMATIC SYNTHETIC PHONICS</w:t>
            </w:r>
          </w:p>
        </w:tc>
        <w:tc>
          <w:tcPr>
            <w:tcW w:w="625" w:type="pct"/>
            <w:shd w:val="clear" w:color="auto" w:fill="7030A0"/>
          </w:tcPr>
          <w:p w14:paraId="04A6022A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6FADA866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74223229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5EEB3851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SMSC</w:t>
            </w: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7030A0"/>
          </w:tcPr>
          <w:p w14:paraId="00DC6B26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PSHE</w:t>
            </w:r>
          </w:p>
        </w:tc>
      </w:tr>
      <w:tr w:rsidR="00005CBB" w:rsidRPr="00D52B3C" w14:paraId="533F2537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7D37B5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72F8CA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6332B1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40833E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9BCAB2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5FF609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128939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CB3A7F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5246CF1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883863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8C0167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C2B899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D4A009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B060E4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25F919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760293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F1AE08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3A2E951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174217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F3553E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BE0DE8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CC5878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0EE3A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E41CB3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D1DD71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6CD2877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31FFBCD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BDDBE9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4E56B7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05982E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500F39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8D25D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1F1A85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ED3AF0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9EF79C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AF918F1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D0B8A8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ECEAA4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9671D9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3E7F63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4DE52B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017CDB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C3B7E6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16E2E7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60DF572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13EB89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E3CF13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2FFB6C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13052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FB9400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0D9E90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2CD193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14C455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51DE2C1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08E0F8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4F574D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8F758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59CA2B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51A5AC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F1A905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211F9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6C6D67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BDA56BE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690CBF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BECE7D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A8716A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B7C956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57B711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BAF85A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A75E3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6AD72CB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58A15D2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23EAC2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95E90E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BE9039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53BC1B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083B87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8477F8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9F4F60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590228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0353C3F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D7405A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7090AB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0ECF9C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E37255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49FDFC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458D47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EDAFC9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21A261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75BB368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554ED3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61D36E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9CF8F7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AC06CE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31EA02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F1CD0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F538AD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302394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4CCBE5A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3FE5E1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06D8DB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5E2D07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964526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8BA05D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7F13C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D275B4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9E517B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805CA94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DAF2C8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44B385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4BD358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9BB404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F9EB60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6B9B4F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D5FFE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FFFFFF" w:themeFill="background1"/>
          </w:tcPr>
          <w:p w14:paraId="26ADE3B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96282DD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11398D9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67F8F2F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548E51F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72EB2ED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4371049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61C8D7F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7111D56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LANGUAGES</w:t>
            </w:r>
          </w:p>
        </w:tc>
        <w:tc>
          <w:tcPr>
            <w:tcW w:w="624" w:type="pct"/>
            <w:tcBorders>
              <w:top w:val="single" w:sz="4" w:space="0" w:color="A29ED4" w:themeColor="accent4" w:themeTint="99"/>
              <w:bottom w:val="nil"/>
              <w:right w:val="nil"/>
            </w:tcBorders>
            <w:shd w:val="clear" w:color="auto" w:fill="auto"/>
          </w:tcPr>
          <w:p w14:paraId="5435A75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13EA5F2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343173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FDED5B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2BA094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601BD9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BD2D51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245DD0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D3C165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31596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8338B8C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B71083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A55BF0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68EA30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90FEB9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2CE3A0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C95ED0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EB2D30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D5670D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E7B9C70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C7D508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E88112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5060C0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4078D9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0CF535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CBCEBA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6A91E3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F9E9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F210DA5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72D38E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CEBA81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9C557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87B1A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B69A4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49440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CC376D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B3F09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F8904BF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2154F6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69401C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715F82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0DDD27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E051C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AE601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CA9248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EC190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6734A40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688001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A78FB2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E47DDD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61720D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53520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77F082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F6779D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B9D02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D0BF922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FF44A2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9CE5A6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C6F8BF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E588B1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DC08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3A5F1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B5E8D6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563B46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B6EFD74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F61458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1B5EE8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B8D068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3FBC6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42B08E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201E8E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E4FBA7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B1EA1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64B6F14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BFE175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DD25A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E29CD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5A8079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A385F7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FB2F46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F56F8A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8DBAF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</w:tbl>
    <w:p w14:paraId="36F10CB6" w14:textId="77777777" w:rsidR="00005CBB" w:rsidRDefault="00005CBB" w:rsidP="00005CBB"/>
    <w:p w14:paraId="58816FAB" w14:textId="77777777" w:rsidR="00005CBB" w:rsidRDefault="00005CBB" w:rsidP="00005CBB"/>
    <w:p w14:paraId="17053F41" w14:textId="77777777" w:rsidR="00005CBB" w:rsidRDefault="00005CBB" w:rsidP="00005CBB"/>
    <w:p w14:paraId="6287D85F" w14:textId="77777777" w:rsidR="00005CBB" w:rsidRDefault="00005CBB" w:rsidP="00005CBB"/>
    <w:tbl>
      <w:tblPr>
        <w:tblStyle w:val="GridTable4-Accent4"/>
        <w:tblW w:w="5009" w:type="pct"/>
        <w:tblLook w:val="04A0" w:firstRow="1" w:lastRow="0" w:firstColumn="1" w:lastColumn="0" w:noHBand="0" w:noVBand="1"/>
      </w:tblPr>
      <w:tblGrid>
        <w:gridCol w:w="1311"/>
        <w:gridCol w:w="1312"/>
        <w:gridCol w:w="1310"/>
        <w:gridCol w:w="1310"/>
        <w:gridCol w:w="1310"/>
        <w:gridCol w:w="1310"/>
        <w:gridCol w:w="1310"/>
        <w:gridCol w:w="1308"/>
      </w:tblGrid>
      <w:tr w:rsidR="00005CBB" w:rsidRPr="00D52B3C" w14:paraId="0BB1EB2C" w14:textId="77777777" w:rsidTr="00126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7030A0"/>
          </w:tcPr>
          <w:p w14:paraId="78A5CCE2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  <w:t xml:space="preserve">AUTUMN </w:t>
            </w:r>
            <w:r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  <w:t>2</w:t>
            </w:r>
            <w:r w:rsidRPr="0024619F"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  <w:t xml:space="preserve"> - 2022</w:t>
            </w:r>
          </w:p>
        </w:tc>
      </w:tr>
      <w:tr w:rsidR="00005CBB" w:rsidRPr="00D52B3C" w14:paraId="376B6A87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4397AE35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2D02FC13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668D300E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SYSTEMATIC SYNTHETIC PHONICS</w:t>
            </w:r>
          </w:p>
        </w:tc>
        <w:tc>
          <w:tcPr>
            <w:tcW w:w="625" w:type="pct"/>
            <w:shd w:val="clear" w:color="auto" w:fill="7030A0"/>
          </w:tcPr>
          <w:p w14:paraId="51796A0B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39E6037C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48207D92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217E157E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SMSC</w:t>
            </w: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7030A0"/>
          </w:tcPr>
          <w:p w14:paraId="7D0B593D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PSHE</w:t>
            </w:r>
          </w:p>
        </w:tc>
      </w:tr>
      <w:tr w:rsidR="00005CBB" w:rsidRPr="00D52B3C" w14:paraId="5BC38EC0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EE2902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4C0796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6FEA42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1EC8BC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ABAB3F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9816A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0A9D66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E9380D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5A2F42E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8484E3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8EE68F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D3E318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5FF322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A33024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1EAC23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629BE2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A71AA6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84E018D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77E5C7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5AEB75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ABD857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3B4EFE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F6559E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E37921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4ED6B8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3420F3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6C1F028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39E58E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CC4CE0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5220E3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688E62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CF1E4D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E41BC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80AE39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64C9A4B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AE28FE8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926EDE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58243D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1713F2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8FE5C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B6DCDE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E80873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3CEF5E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5BB3B6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5D88141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0B7A34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000349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2EF1FA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A9D775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5F77AE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231C76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ABBA71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6C04F92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B02554F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DE353C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512103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10447A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C3C897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972408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22013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694646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5DBC43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F4FBC00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38F727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126427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3D10B9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B6DF4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A143F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CB9675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FBF7F0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70790F6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9B459B8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0EC3C0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1C7549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044D3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B1216B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FFE09A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FC514B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B8DAD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CB1526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132FF44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6E2C92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54C9B5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6EF2F5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0F8104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95F87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F69EAA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D5C31C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4EE9E1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E217F2F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C77AEA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6749D3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2C0A25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321EA5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2888C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9147E2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238970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006C0D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E28C713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618EE9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585D9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AF1B68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5F54EA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ED6900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5FCA4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DDF39E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77BCB99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3942F13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D69E91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31ED7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139E33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4CF285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A4BCDF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929BC0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11F019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FFFFFF" w:themeFill="background1"/>
          </w:tcPr>
          <w:p w14:paraId="4D8D5F7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7238473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26DEB3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48949B6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0819BDD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5E94C6A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0C95136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4E1685D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5118D1F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LANGUAGES</w:t>
            </w:r>
          </w:p>
        </w:tc>
        <w:tc>
          <w:tcPr>
            <w:tcW w:w="624" w:type="pct"/>
            <w:tcBorders>
              <w:top w:val="single" w:sz="4" w:space="0" w:color="A29ED4" w:themeColor="accent4" w:themeTint="99"/>
              <w:bottom w:val="nil"/>
              <w:right w:val="nil"/>
            </w:tcBorders>
            <w:shd w:val="clear" w:color="auto" w:fill="auto"/>
          </w:tcPr>
          <w:p w14:paraId="403B89D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63BD453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89D01F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A61914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C0E8F1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593E71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614CAE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6B9A5B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B17192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2BAA9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A1A4840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04D1E7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9976CE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13B10A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1F9911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E3FACF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BDC68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9C745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278B5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BA7CC6D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D52947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415A10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CD015B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DDC47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7C7629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71E5F1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3321E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A8F40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68709EA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F5A376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30D5BE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28B070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A988EA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A5559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6D243A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B7AFCF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46931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BA7AA5B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594474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480210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27FCB0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B9CC24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7D7005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E356A9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247F4C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D867E4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3EF12F5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A3F5E5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C1418E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A0C778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B52BB5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FE9695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7A468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5F09DD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AE4BB3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49BE08B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5B7231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DC9D3E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2D3987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A8BF82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6BAABA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25745A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918D49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8A171E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9A64A3D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B0219B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AA1B74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002BE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6A211D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29350C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88EBCC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6EE14D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A3169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33DD05A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B7AE68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4EA466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A9C69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D82DD3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6E5FE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560F1B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3269F9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C4AD6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</w:tbl>
    <w:p w14:paraId="056EF333" w14:textId="77777777" w:rsidR="00005CBB" w:rsidRPr="00EC52E1" w:rsidRDefault="00005CBB" w:rsidP="00005CBB">
      <w:pPr>
        <w:spacing w:line="276" w:lineRule="auto"/>
        <w:jc w:val="both"/>
        <w:rPr>
          <w:sz w:val="22"/>
          <w:szCs w:val="22"/>
        </w:rPr>
      </w:pPr>
      <w:r w:rsidRPr="00EC52E1">
        <w:rPr>
          <w:sz w:val="22"/>
          <w:szCs w:val="22"/>
        </w:rPr>
        <w:t xml:space="preserve"> </w:t>
      </w:r>
    </w:p>
    <w:p w14:paraId="0C74B197" w14:textId="77777777" w:rsidR="00005CBB" w:rsidRDefault="00005CBB" w:rsidP="00005CBB">
      <w:pPr>
        <w:pStyle w:val="Heading3"/>
        <w:spacing w:line="276" w:lineRule="auto"/>
        <w:jc w:val="left"/>
        <w:rPr>
          <w:rFonts w:ascii="Arial" w:hAnsi="Arial" w:cs="Arial"/>
          <w:color w:val="7030A0"/>
        </w:rPr>
      </w:pPr>
      <w:bookmarkStart w:id="1" w:name="_Hlk45806770"/>
    </w:p>
    <w:p w14:paraId="73CD9AF6" w14:textId="77777777" w:rsidR="00005CBB" w:rsidRDefault="00005CBB" w:rsidP="00005CBB"/>
    <w:p w14:paraId="31BEB68B" w14:textId="77777777" w:rsidR="00005CBB" w:rsidRDefault="00005CBB" w:rsidP="00005CBB"/>
    <w:p w14:paraId="7C6DD0FA" w14:textId="77777777" w:rsidR="00005CBB" w:rsidRDefault="00005CBB" w:rsidP="00005CBB"/>
    <w:tbl>
      <w:tblPr>
        <w:tblStyle w:val="GridTable4-Accent4"/>
        <w:tblW w:w="5009" w:type="pct"/>
        <w:tblLook w:val="04A0" w:firstRow="1" w:lastRow="0" w:firstColumn="1" w:lastColumn="0" w:noHBand="0" w:noVBand="1"/>
      </w:tblPr>
      <w:tblGrid>
        <w:gridCol w:w="1311"/>
        <w:gridCol w:w="1312"/>
        <w:gridCol w:w="1310"/>
        <w:gridCol w:w="1310"/>
        <w:gridCol w:w="1310"/>
        <w:gridCol w:w="1310"/>
        <w:gridCol w:w="1310"/>
        <w:gridCol w:w="1308"/>
      </w:tblGrid>
      <w:tr w:rsidR="00005CBB" w:rsidRPr="00D52B3C" w14:paraId="6F1D1F9E" w14:textId="77777777" w:rsidTr="00126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7030A0"/>
          </w:tcPr>
          <w:p w14:paraId="1BF708E6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  <w:t>SPRING 1 - 2023</w:t>
            </w:r>
          </w:p>
        </w:tc>
      </w:tr>
      <w:tr w:rsidR="00005CBB" w:rsidRPr="00D52B3C" w14:paraId="36F3C0D1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4B52D5DA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43E2E3F0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724F3C8F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SYSTEMATIC SYNTHETIC PHONICS</w:t>
            </w:r>
          </w:p>
        </w:tc>
        <w:tc>
          <w:tcPr>
            <w:tcW w:w="625" w:type="pct"/>
            <w:shd w:val="clear" w:color="auto" w:fill="7030A0"/>
          </w:tcPr>
          <w:p w14:paraId="64D33A00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1664FC2D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3B2B0C96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7D8E9FD8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SMSC</w:t>
            </w: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7030A0"/>
          </w:tcPr>
          <w:p w14:paraId="63971B00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PSHE</w:t>
            </w:r>
          </w:p>
        </w:tc>
      </w:tr>
      <w:tr w:rsidR="00005CBB" w:rsidRPr="00D52B3C" w14:paraId="4A2CA631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038E8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23835B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170C0B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D9CDD4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E2CA1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7066D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B25472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0286EB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96819CE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DF090B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0ECEAC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BF727B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BB480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2C75B3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0362C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DF0B09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5B2DA2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58DC0E3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B2D58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CB709F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05313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3E4D4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82729A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176DB5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7C97E7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8043C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67B0C7A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A2DA84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49D36C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E4C719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ADEE3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C99923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A8A618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9CD52C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4EEC15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86467C7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99A8C2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900446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A4C399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94B505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9551F4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19C9C5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026710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DCACE9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F7A7851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EEDE68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7B0B8F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B45D8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F74EBA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81E0F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8A0B95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F3862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16DE1C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08B0412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8666EA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CB0C5F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4A7ED9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951ED8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11442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C717C2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8B44C6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7E4688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8B95E93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027F82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867292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A1F61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698F4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4A9FA2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EF34F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ED0A0E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4BAAE3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39958F7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A6DFFE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8FEF3D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DE794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DF1BF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63FB84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58E545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04561F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0CB557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18B0790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CF6ED2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7F58AF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1E1521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C16275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8EF6A2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C738B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CD6F42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D61872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0FA6B8F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DADE6B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378FEA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CE36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097F7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C6C73C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A1F71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B92670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A887B9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2DF76A0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1FD11A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49B498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4607E5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4DA745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BAF018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3DB82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26466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26835A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4683D37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1D6B6F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536B9B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F80597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F5AB0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0AE581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B759D6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A2463B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FFFFFF" w:themeFill="background1"/>
          </w:tcPr>
          <w:p w14:paraId="4112418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094D6A1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5E01662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76B809A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0D56592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44A7FE9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7BDDFE1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0E6A2E3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1A7B0CA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LANGUAGES</w:t>
            </w:r>
          </w:p>
        </w:tc>
        <w:tc>
          <w:tcPr>
            <w:tcW w:w="624" w:type="pct"/>
            <w:tcBorders>
              <w:top w:val="single" w:sz="4" w:space="0" w:color="A29ED4" w:themeColor="accent4" w:themeTint="99"/>
              <w:bottom w:val="nil"/>
              <w:right w:val="nil"/>
            </w:tcBorders>
            <w:shd w:val="clear" w:color="auto" w:fill="auto"/>
          </w:tcPr>
          <w:p w14:paraId="7DA150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7EB6A86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8FAA60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2C0DFB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C545D8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B9403C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61513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876859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5F022C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72672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07C7768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D629B7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AF285E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50719A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6FDA8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A1F7C8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4F9412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946380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5E07F3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4247CB6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1FDAD3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BEC02E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83860E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5E9BFC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370058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B8FB3C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2F1911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5731F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82DD14C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6D143D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5251E9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C12A41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22E43D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3EDC3D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37EA0B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BE8714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4DD69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8A57385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0C308C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535A98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6B50F4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B173CC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5847EE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7055C7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3B9982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0DDB5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82E3EAF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E4DB55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633D83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DFBE7D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3F90B6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436428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0A341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2102E9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1D8E0A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E942832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12780E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389537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65400D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FB1985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B2F1A9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91B5DB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E7B11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5881973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1BE391C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4D6FDF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6DA246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B27EC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FB71E9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F1E6A5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CE173E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027390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C3CDE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0C37C72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9A1B12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B14FD2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F419E6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366EDB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EBB9CD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E7DBA6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863EAE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36E38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</w:tbl>
    <w:p w14:paraId="168A096B" w14:textId="77777777" w:rsidR="00005CBB" w:rsidRDefault="00005CBB" w:rsidP="00005CBB"/>
    <w:p w14:paraId="489805D8" w14:textId="77777777" w:rsidR="00005CBB" w:rsidRDefault="00005CBB" w:rsidP="00005CBB"/>
    <w:p w14:paraId="0B24FD3F" w14:textId="77777777" w:rsidR="00005CBB" w:rsidRDefault="00005CBB" w:rsidP="00005CBB"/>
    <w:p w14:paraId="25142232" w14:textId="77777777" w:rsidR="00005CBB" w:rsidRDefault="00005CBB" w:rsidP="00005CBB"/>
    <w:p w14:paraId="10709682" w14:textId="77777777" w:rsidR="00005CBB" w:rsidRDefault="00005CBB" w:rsidP="00005CBB"/>
    <w:tbl>
      <w:tblPr>
        <w:tblStyle w:val="GridTable4-Accent4"/>
        <w:tblW w:w="5009" w:type="pct"/>
        <w:tblLook w:val="04A0" w:firstRow="1" w:lastRow="0" w:firstColumn="1" w:lastColumn="0" w:noHBand="0" w:noVBand="1"/>
      </w:tblPr>
      <w:tblGrid>
        <w:gridCol w:w="1311"/>
        <w:gridCol w:w="1312"/>
        <w:gridCol w:w="1310"/>
        <w:gridCol w:w="1310"/>
        <w:gridCol w:w="1310"/>
        <w:gridCol w:w="1310"/>
        <w:gridCol w:w="1310"/>
        <w:gridCol w:w="1308"/>
      </w:tblGrid>
      <w:tr w:rsidR="00005CBB" w:rsidRPr="00D52B3C" w14:paraId="2E883EC9" w14:textId="77777777" w:rsidTr="00126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7030A0"/>
          </w:tcPr>
          <w:p w14:paraId="4A4AB17F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  <w:t>SPRING 2 - 2023</w:t>
            </w:r>
          </w:p>
        </w:tc>
      </w:tr>
      <w:tr w:rsidR="00005CBB" w:rsidRPr="00D52B3C" w14:paraId="3AEC1CEE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3BDD8334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3BFF4818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4B7D9144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SYSTEMATIC SYNTHETIC PHONICS</w:t>
            </w:r>
          </w:p>
        </w:tc>
        <w:tc>
          <w:tcPr>
            <w:tcW w:w="625" w:type="pct"/>
            <w:shd w:val="clear" w:color="auto" w:fill="7030A0"/>
          </w:tcPr>
          <w:p w14:paraId="2B3AC1A9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08242FB6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6F471F3F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1686B4B1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SMSC</w:t>
            </w: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7030A0"/>
          </w:tcPr>
          <w:p w14:paraId="48CEA711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PSHE</w:t>
            </w:r>
          </w:p>
        </w:tc>
      </w:tr>
      <w:tr w:rsidR="00005CBB" w:rsidRPr="00D52B3C" w14:paraId="452D0338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F1EA39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575A1A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C680E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64C92A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2A233D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AB4A3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D4A358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2F391C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BBBE99C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AE1597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231965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362B59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CDE58F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90720F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1898B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4B52A0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5196EC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0236CF9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2FE08A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69E8F4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BEAD7C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B64D05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599C51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2BE11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968383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E4109D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3F323FC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A186D9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63016B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DE519F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920FEC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1DA019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37CB32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1F1FE8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BBEDB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F285D11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1B824C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068DDC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2103D0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40248C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6AED13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B9CD31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A5A13D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CB7B85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0BD3C95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A871F2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CC2198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D5ABA3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A5DBB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1E9F2B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12038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1EBF0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B93D0C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5BAD25A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6C9F53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CD258E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CA9D97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B0920D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3CE9A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3DCDC6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B0107E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1982B1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E80C169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B247FD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24A31D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366654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A478DB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13645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FC46E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939C13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67B67A5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DB22568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C88B68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3CE592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E3E919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164540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0F95CC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6900E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C548A1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2435F7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953CB53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651E41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EA73F7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13B53A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C06400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6D35C7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58FB1F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4AB8EB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49027C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467A1A4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EABFF8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7779A3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265041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85A5F0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DFBD79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189E1F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1ADB59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01C2FE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870EE47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6B0FBC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EB887E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8430EC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F9B8C6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D6786D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7ACE48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EC7397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BF4C68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345C69A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F71ED5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0AAEA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7EEB26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B3EFC7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A688CB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7EC264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8414D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FFFFFF" w:themeFill="background1"/>
          </w:tcPr>
          <w:p w14:paraId="2B1FEFF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94776FE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26E0BCB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16B3955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0275F11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01AE02A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0BA9771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7F4AD92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7579DF5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LANGUAGES</w:t>
            </w:r>
          </w:p>
        </w:tc>
        <w:tc>
          <w:tcPr>
            <w:tcW w:w="624" w:type="pct"/>
            <w:tcBorders>
              <w:top w:val="single" w:sz="4" w:space="0" w:color="A29ED4" w:themeColor="accent4" w:themeTint="99"/>
              <w:bottom w:val="nil"/>
              <w:right w:val="nil"/>
            </w:tcBorders>
            <w:shd w:val="clear" w:color="auto" w:fill="auto"/>
          </w:tcPr>
          <w:p w14:paraId="5F7AE8F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AEA5141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5AC910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845114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B40F0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2B0872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93D012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4626B9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EC7718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45C104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EA9B512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A3C316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2405A4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9D4BE3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92556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5E3B30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B56EBA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09A572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0E60F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20541E5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F94644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AD8EC6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EF25D7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2F7CE6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B7410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C45A4B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6CC18A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D9BBC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158FA11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EBDB30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E8AD0C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E78B1C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748AAF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445E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8AD69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C57E5C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5316EB9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CD15DF7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D7E1B7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9F0946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D79E3A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820166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2091E6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2DF2D5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6DBC5C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3FA60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0996462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70EBD8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B88992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267B20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F266A7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FD078C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BB75B8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43F9BC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4797D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AB4FAE6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7ACC37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9D2969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EE85B0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2F95C8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360B03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F54244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9FFFDB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B584D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4561D36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C0A338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E66AFB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46F966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7EA041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AC17A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01398E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ADE148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C6A93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76CC898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6AB7AF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B99CB4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617F8F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0B7394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01E3EC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35C13A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E6B4EC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B90E7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</w:tbl>
    <w:p w14:paraId="43582F22" w14:textId="77777777" w:rsidR="00005CBB" w:rsidRDefault="00005CBB" w:rsidP="00005CBB"/>
    <w:p w14:paraId="291502DF" w14:textId="77777777" w:rsidR="00005CBB" w:rsidRDefault="00005CBB" w:rsidP="00005CBB"/>
    <w:p w14:paraId="261BDE7C" w14:textId="77777777" w:rsidR="00005CBB" w:rsidRDefault="00005CBB" w:rsidP="00005CBB"/>
    <w:p w14:paraId="1632FABD" w14:textId="77777777" w:rsidR="00005CBB" w:rsidRDefault="00005CBB" w:rsidP="00005CBB"/>
    <w:p w14:paraId="3CC9E746" w14:textId="77777777" w:rsidR="00005CBB" w:rsidRDefault="00005CBB" w:rsidP="00005CBB"/>
    <w:tbl>
      <w:tblPr>
        <w:tblStyle w:val="GridTable4-Accent4"/>
        <w:tblW w:w="5009" w:type="pct"/>
        <w:tblLook w:val="04A0" w:firstRow="1" w:lastRow="0" w:firstColumn="1" w:lastColumn="0" w:noHBand="0" w:noVBand="1"/>
      </w:tblPr>
      <w:tblGrid>
        <w:gridCol w:w="1311"/>
        <w:gridCol w:w="1312"/>
        <w:gridCol w:w="1310"/>
        <w:gridCol w:w="1310"/>
        <w:gridCol w:w="1310"/>
        <w:gridCol w:w="1310"/>
        <w:gridCol w:w="1310"/>
        <w:gridCol w:w="1308"/>
      </w:tblGrid>
      <w:tr w:rsidR="00005CBB" w:rsidRPr="00D52B3C" w14:paraId="098DA546" w14:textId="77777777" w:rsidTr="00126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7030A0"/>
          </w:tcPr>
          <w:p w14:paraId="28BA2E44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  <w:t>SUMMER 1 - 2023</w:t>
            </w:r>
          </w:p>
        </w:tc>
      </w:tr>
      <w:tr w:rsidR="00005CBB" w:rsidRPr="00D52B3C" w14:paraId="275A2380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1A0A153F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0FDDC8D0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4A6D8C82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SYSTEMATIC SYNTHETIC PHONICS</w:t>
            </w:r>
          </w:p>
        </w:tc>
        <w:tc>
          <w:tcPr>
            <w:tcW w:w="625" w:type="pct"/>
            <w:shd w:val="clear" w:color="auto" w:fill="7030A0"/>
          </w:tcPr>
          <w:p w14:paraId="67B432DD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071027BF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11D18D9A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2F31FDCD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SMSC</w:t>
            </w: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7030A0"/>
          </w:tcPr>
          <w:p w14:paraId="2BE2656F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PSHE</w:t>
            </w:r>
          </w:p>
        </w:tc>
      </w:tr>
      <w:tr w:rsidR="00005CBB" w:rsidRPr="00D52B3C" w14:paraId="088348DC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810A69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1D4A8F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62834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C528D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606E5F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B0BD6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45FB4C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6A6CFE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2C9F856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F8ED54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5989E7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B052D3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0A4E1A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071F73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F251B1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D8D511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16BE20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582F92E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948C90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8548D2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EB6C2F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4625C5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C7E456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3A918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ED0E6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94F628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162FC4F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C9E3F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DF2A57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0C27A4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DAE56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B9F0C1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FA085C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C38396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3FFA4D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F5BB783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D762B6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6B096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A553E4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3427BD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89699D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4997F3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FB12E5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B4C0B5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BDCE9EE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C9BEB3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49A7F0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60833A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3B1FD5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E508F2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390ACD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044E1D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D9803F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8130489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507291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EBFA10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89195A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427417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087B7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D74F49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AD7604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3964CF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88F6266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CA1B1B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22BB14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13D4EC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05166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638E73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00A667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A08F1D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4338C0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864C433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FBEC0F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3FCA7E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EC143C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751BF0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61A16B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1E6DDB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0D3E6E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C4D313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52C9965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CC7902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EF0ECE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BBDF6A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1ABFAC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DC047E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4928DB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5416A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5F6B93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171953D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B05A1C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21CA40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FCCFB0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5C62F2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F0ACFB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CE96D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C7C776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DFDECC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1E8843E9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D77242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EB36BC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4396E6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A4D547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3AE140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84400D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E0912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2D00E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3A20592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CA1F8A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CCC91D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F04562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469D69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B5ADA3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733F8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B5846E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FFFFFF" w:themeFill="background1"/>
          </w:tcPr>
          <w:p w14:paraId="54A4DC3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11385A1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09BCA41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24EF7EA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12DA183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53DFF07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5119C49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64971B1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13F6F31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LANGUAGES</w:t>
            </w:r>
          </w:p>
        </w:tc>
        <w:tc>
          <w:tcPr>
            <w:tcW w:w="624" w:type="pct"/>
            <w:tcBorders>
              <w:top w:val="single" w:sz="4" w:space="0" w:color="A29ED4" w:themeColor="accent4" w:themeTint="99"/>
              <w:bottom w:val="nil"/>
              <w:right w:val="nil"/>
            </w:tcBorders>
            <w:shd w:val="clear" w:color="auto" w:fill="auto"/>
          </w:tcPr>
          <w:p w14:paraId="03D9440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93CA6D8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4FA371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E208A1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5F075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5A9BD7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BD774A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3A2D10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39F9B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2EE61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9ABE91B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6D9545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A850CA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D426EE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A57BC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8A04F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CED4DB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CC864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494A1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0A63BC3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31ABD1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3D45CF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4FE57A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C74794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B5E798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26A1CB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BDC9A6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91C604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5DFECEC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44F9BF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D1FB4A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461C3D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A37F1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C4FDA7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E7DE9A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79189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53B019F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B6F5420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A90E05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2FA615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A7404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FD951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F1318E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AAE3D4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97219B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9519FE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2888D75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8FB443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A74BDB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B9FA14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5FADB5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BC60A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CD4E9A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1425E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FEC2E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61B149C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BA7A46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95B20F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0D89D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A6CCCB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AF6BF1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70D55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5905DE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6F123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AB687E9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7F280D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D45554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E46B5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0F6C27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8E612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232424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D2481B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913BF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C29F534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788E85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A46EEC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E43551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23EC1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24B96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CE83FE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4E7C12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E9DF5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</w:tbl>
    <w:p w14:paraId="00B0BB9D" w14:textId="77777777" w:rsidR="00005CBB" w:rsidRDefault="00005CBB" w:rsidP="00005CBB"/>
    <w:p w14:paraId="171A22D8" w14:textId="77777777" w:rsidR="00005CBB" w:rsidRDefault="00005CBB" w:rsidP="00005CBB"/>
    <w:p w14:paraId="60B783C5" w14:textId="77777777" w:rsidR="00005CBB" w:rsidRDefault="00005CBB" w:rsidP="00005CBB"/>
    <w:p w14:paraId="7B4716F5" w14:textId="77777777" w:rsidR="00005CBB" w:rsidRDefault="00005CBB" w:rsidP="00005CBB"/>
    <w:p w14:paraId="7148BD39" w14:textId="77777777" w:rsidR="00005CBB" w:rsidRDefault="00005CBB" w:rsidP="00005CBB"/>
    <w:tbl>
      <w:tblPr>
        <w:tblStyle w:val="GridTable4-Accent4"/>
        <w:tblW w:w="5009" w:type="pct"/>
        <w:tblLook w:val="04A0" w:firstRow="1" w:lastRow="0" w:firstColumn="1" w:lastColumn="0" w:noHBand="0" w:noVBand="1"/>
      </w:tblPr>
      <w:tblGrid>
        <w:gridCol w:w="1311"/>
        <w:gridCol w:w="1312"/>
        <w:gridCol w:w="1310"/>
        <w:gridCol w:w="1310"/>
        <w:gridCol w:w="1310"/>
        <w:gridCol w:w="1310"/>
        <w:gridCol w:w="1310"/>
        <w:gridCol w:w="1308"/>
      </w:tblGrid>
      <w:tr w:rsidR="00005CBB" w:rsidRPr="00D52B3C" w14:paraId="48B1F69B" w14:textId="77777777" w:rsidTr="00126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7030A0"/>
          </w:tcPr>
          <w:p w14:paraId="0E90163E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FFFFFF"/>
                <w:kern w:val="28"/>
                <w:sz w:val="32"/>
                <w:szCs w:val="32"/>
                <w:lang w:val="en-GB" w:eastAsia="en-GB"/>
                <w14:ligatures w14:val="standard"/>
                <w14:cntxtAlts/>
              </w:rPr>
              <w:t>SUMMER 2 - 2023</w:t>
            </w:r>
          </w:p>
        </w:tc>
      </w:tr>
      <w:tr w:rsidR="00005CBB" w:rsidRPr="00D52B3C" w14:paraId="13E99E9B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6E4E66FB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50D1A0BF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15109914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SYSTEMATIC SYNTHETIC PHONICS</w:t>
            </w:r>
          </w:p>
        </w:tc>
        <w:tc>
          <w:tcPr>
            <w:tcW w:w="625" w:type="pct"/>
            <w:shd w:val="clear" w:color="auto" w:fill="7030A0"/>
          </w:tcPr>
          <w:p w14:paraId="38CD5800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38B5D9A2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336AE954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27860E50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SMSC</w:t>
            </w: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7030A0"/>
          </w:tcPr>
          <w:p w14:paraId="5CDFE1E3" w14:textId="77777777" w:rsidR="00005CBB" w:rsidRPr="0024619F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619F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PSHE</w:t>
            </w:r>
          </w:p>
        </w:tc>
      </w:tr>
      <w:tr w:rsidR="00005CBB" w:rsidRPr="00D52B3C" w14:paraId="50AA55EB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4764B5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934464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579FD0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3ED7F9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945842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AEC798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CFF1F5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2610FD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F5498C3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1AF00E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1C239F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35A9D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C18E6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880AB1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B3112A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4A5ADC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3091AC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DD71D73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B75363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AAE0A3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1C9B95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2D819A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75C9D0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70086C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A3F88D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2706B7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A9991DA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091BC9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1FCB16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62F111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AE7FB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F65337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75373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D4665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7667E3C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465EE75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07CFBC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5D4329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8A5021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D4E6AF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46AAFE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BEAAB1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4B1CB4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73D102D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41B48C9A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579D2F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D9E82F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51299D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A4A6C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89FA3E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F6056F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DF557D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83699B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29AE88A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682B87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FEBF39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9EBD3F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2ED5B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AC8948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BF800B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43FA93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94AB8A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BA898E3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BD7B20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CD488D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093381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ADC82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881C4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57CFF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4D169C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0D3E29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1DF39E0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DFE3B1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D2DE0A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4107E2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7C5429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59958B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6ECB8C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27A47E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825EC1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4C79449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BBC021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6A923A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C92B0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D83E32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7AE8A4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DFB1B8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55C1F8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7A323FD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2B353E2C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790A07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269D1D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0A5388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D761E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77734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C8F66E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46B979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EA3565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A3233FB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49EF8A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1B5C9E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60F755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A155CF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9BC80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55375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37ED8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7A1186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58E8C8D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3011B1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C794BA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458EB2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242707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9E166A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72B5A2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52E430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bottom w:val="single" w:sz="4" w:space="0" w:color="A29ED4" w:themeColor="accent4" w:themeTint="99"/>
            </w:tcBorders>
            <w:shd w:val="clear" w:color="auto" w:fill="FFFFFF" w:themeFill="background1"/>
          </w:tcPr>
          <w:p w14:paraId="4ACEAB4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60E4907A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78B2E66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023E97F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3659041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0FFF085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45F04A4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2E5F2B2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1406BC4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LANGUAGES</w:t>
            </w:r>
          </w:p>
        </w:tc>
        <w:tc>
          <w:tcPr>
            <w:tcW w:w="624" w:type="pct"/>
            <w:tcBorders>
              <w:top w:val="single" w:sz="4" w:space="0" w:color="A29ED4" w:themeColor="accent4" w:themeTint="99"/>
              <w:bottom w:val="nil"/>
              <w:right w:val="nil"/>
            </w:tcBorders>
            <w:shd w:val="clear" w:color="auto" w:fill="auto"/>
          </w:tcPr>
          <w:p w14:paraId="6171AC1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7DCC7DE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B877E2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7FF4BE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80EA29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47F9ED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EFD9C3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25E91F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11396F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793457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F279638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BEC36C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FFDA9A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161A109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6BD9C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8E2C0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E3B59E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5F626C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3A6AF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881CCBC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CBADD9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7D42F2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2215BE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4CEC4D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B6260D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2A182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EDA0A2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0438222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3E6FA8ED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698417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A13F46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A93F786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8B9CE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C103AB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5A959A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CE1D12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20E14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58BE194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CB06C2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7320F1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67B1B3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BD0BA1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180EB4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9CE456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94A4981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F2AAB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73A0CFD9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259E65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DE5C5D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2E45C3F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DB38FC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C9F127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D953FC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BC33C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1BDAA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A266099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B52B01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E3A50BA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E37B87B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AACF00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81BA0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6CA64D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D8ADB0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301765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5388BB44" w14:textId="77777777" w:rsidTr="00126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D54716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B8F292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E2A8194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B9DE63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8954AB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26024A5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D6AC9CD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4CC7A9E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005CBB" w:rsidRPr="00D52B3C" w14:paraId="09DC214D" w14:textId="77777777" w:rsidTr="001264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F84FE9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C26B28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39AD0B0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44B0E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4353E7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F6916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A35A12C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74CCA8" w14:textId="77777777" w:rsidR="00005CBB" w:rsidRPr="00D52B3C" w:rsidRDefault="00005CBB" w:rsidP="00126450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</w:tbl>
    <w:p w14:paraId="543F80D2" w14:textId="77777777" w:rsidR="00AE5A81" w:rsidRPr="00005CBB" w:rsidRDefault="00AE5A81" w:rsidP="00005CBB">
      <w:bookmarkStart w:id="2" w:name="_GoBack"/>
      <w:bookmarkEnd w:id="1"/>
      <w:bookmarkEnd w:id="2"/>
    </w:p>
    <w:sectPr w:rsidR="00AE5A81" w:rsidRPr="00005CBB" w:rsidSect="0039632A">
      <w:headerReference w:type="default" r:id="rId9"/>
      <w:footerReference w:type="default" r:id="rId10"/>
      <w:pgSz w:w="11907" w:h="16840" w:code="9"/>
      <w:pgMar w:top="720" w:right="720" w:bottom="720" w:left="720" w:header="794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EA87C4" w14:textId="77777777" w:rsidR="00391D8C" w:rsidRDefault="00391D8C" w:rsidP="00A91D75">
      <w:r>
        <w:separator/>
      </w:r>
    </w:p>
  </w:endnote>
  <w:endnote w:type="continuationSeparator" w:id="0">
    <w:p w14:paraId="4DBC9B76" w14:textId="77777777" w:rsidR="00391D8C" w:rsidRDefault="00391D8C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5CF77" w14:textId="0DC5EB15" w:rsidR="00F14A87" w:rsidRDefault="00F14A87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2E812FA" wp14:editId="358AE0E0">
          <wp:simplePos x="0" y="0"/>
          <wp:positionH relativeFrom="column">
            <wp:posOffset>1997213</wp:posOffset>
          </wp:positionH>
          <wp:positionV relativeFrom="paragraph">
            <wp:posOffset>-64155</wp:posOffset>
          </wp:positionV>
          <wp:extent cx="2565490" cy="451634"/>
          <wp:effectExtent l="0" t="0" r="6350" b="5715"/>
          <wp:wrapNone/>
          <wp:docPr id="305" name="Picture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3818B2" w14:textId="288D78D7" w:rsidR="00F14A87" w:rsidRDefault="00F14A87" w:rsidP="00400723">
    <w:pPr>
      <w:pStyle w:val="Footer"/>
      <w:tabs>
        <w:tab w:val="left" w:pos="3738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780C0" w14:textId="77777777" w:rsidR="00391D8C" w:rsidRDefault="00391D8C" w:rsidP="00A91D75">
      <w:r>
        <w:separator/>
      </w:r>
    </w:p>
  </w:footnote>
  <w:footnote w:type="continuationSeparator" w:id="0">
    <w:p w14:paraId="542C7A62" w14:textId="77777777" w:rsidR="00391D8C" w:rsidRDefault="00391D8C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320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320"/>
    </w:tblGrid>
    <w:tr w:rsidR="00F14A87" w14:paraId="09DCB951" w14:textId="77777777" w:rsidTr="00400723">
      <w:trPr>
        <w:trHeight w:val="850"/>
      </w:trPr>
      <w:tc>
        <w:tcPr>
          <w:tcW w:w="12320" w:type="dxa"/>
          <w:vAlign w:val="center"/>
        </w:tcPr>
        <w:p w14:paraId="56DE3749" w14:textId="6CE4625F" w:rsidR="00F14A87" w:rsidRDefault="00F14A87" w:rsidP="004516DB">
          <w:pPr>
            <w:pStyle w:val="Header"/>
            <w:pBdr>
              <w:bottom w:val="single" w:sz="4" w:space="1" w:color="D9D9D9" w:themeColor="background1" w:themeShade="D9"/>
            </w:pBdr>
            <w:tabs>
              <w:tab w:val="left" w:pos="915"/>
              <w:tab w:val="left" w:pos="11607"/>
              <w:tab w:val="right" w:pos="12603"/>
            </w:tabs>
            <w:ind w:left="834" w:right="709"/>
            <w:jc w:val="right"/>
            <w:rPr>
              <w:b/>
              <w:bCs/>
            </w:rPr>
          </w:pPr>
          <w:r>
            <w:rPr>
              <w:noProof/>
              <w:color w:val="7F7F7F" w:themeColor="background1" w:themeShade="7F"/>
              <w:spacing w:val="60"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40DD1286" wp14:editId="1455645B">
                <wp:simplePos x="0" y="0"/>
                <wp:positionH relativeFrom="column">
                  <wp:posOffset>3155315</wp:posOffset>
                </wp:positionH>
                <wp:positionV relativeFrom="paragraph">
                  <wp:posOffset>-362585</wp:posOffset>
                </wp:positionV>
                <wp:extent cx="1553845" cy="530860"/>
                <wp:effectExtent l="0" t="0" r="8255" b="2540"/>
                <wp:wrapNone/>
                <wp:docPr id="304" name="Picture 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FGPS Logo (Print).jpg"/>
                        <pic:cNvPicPr/>
                      </pic:nvPicPr>
                      <pic:blipFill rotWithShape="1">
                        <a:blip r:embed="rId1"/>
                        <a:srcRect t="5778" b="11414"/>
                        <a:stretch/>
                      </pic:blipFill>
                      <pic:spPr bwMode="auto">
                        <a:xfrm>
                          <a:off x="0" y="0"/>
                          <a:ext cx="1553845" cy="530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91D8C" w:rsidRPr="00391D8C">
            <w:rPr>
              <w:b/>
              <w:bCs/>
              <w:noProof/>
            </w:rPr>
            <w:t>1</w:t>
          </w:r>
          <w:r>
            <w:rPr>
              <w:b/>
              <w:bCs/>
              <w:noProof/>
            </w:rPr>
            <w:fldChar w:fldCharType="end"/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B5C"/>
    <w:multiLevelType w:val="hybridMultilevel"/>
    <w:tmpl w:val="4F0C0D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1F612C"/>
    <w:multiLevelType w:val="hybridMultilevel"/>
    <w:tmpl w:val="34340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55511"/>
    <w:multiLevelType w:val="hybridMultilevel"/>
    <w:tmpl w:val="7B4A6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E73058"/>
    <w:multiLevelType w:val="hybridMultilevel"/>
    <w:tmpl w:val="8C6A4F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A4010D"/>
    <w:multiLevelType w:val="hybridMultilevel"/>
    <w:tmpl w:val="1474F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F2160A"/>
    <w:multiLevelType w:val="hybridMultilevel"/>
    <w:tmpl w:val="55D66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523F2C"/>
    <w:multiLevelType w:val="hybridMultilevel"/>
    <w:tmpl w:val="9BEE818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051405"/>
    <w:multiLevelType w:val="multilevel"/>
    <w:tmpl w:val="F2100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60C3721"/>
    <w:multiLevelType w:val="hybridMultilevel"/>
    <w:tmpl w:val="7C86B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7978CC"/>
    <w:multiLevelType w:val="hybridMultilevel"/>
    <w:tmpl w:val="DC8809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5569A6"/>
    <w:multiLevelType w:val="hybridMultilevel"/>
    <w:tmpl w:val="A9B64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BB4969"/>
    <w:multiLevelType w:val="hybridMultilevel"/>
    <w:tmpl w:val="035427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07F618F2"/>
    <w:multiLevelType w:val="hybridMultilevel"/>
    <w:tmpl w:val="61B60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86E2310"/>
    <w:multiLevelType w:val="hybridMultilevel"/>
    <w:tmpl w:val="5CA0EA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717EC9"/>
    <w:multiLevelType w:val="hybridMultilevel"/>
    <w:tmpl w:val="633EC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9C69E1"/>
    <w:multiLevelType w:val="hybridMultilevel"/>
    <w:tmpl w:val="6CDE16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3F317B"/>
    <w:multiLevelType w:val="hybridMultilevel"/>
    <w:tmpl w:val="10C0F4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BA0C5D"/>
    <w:multiLevelType w:val="hybridMultilevel"/>
    <w:tmpl w:val="D9F8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05534C"/>
    <w:multiLevelType w:val="hybridMultilevel"/>
    <w:tmpl w:val="6D082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9F1976"/>
    <w:multiLevelType w:val="hybridMultilevel"/>
    <w:tmpl w:val="E94E0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F597FD2"/>
    <w:multiLevelType w:val="hybridMultilevel"/>
    <w:tmpl w:val="E97AA6B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7944E3"/>
    <w:multiLevelType w:val="hybridMultilevel"/>
    <w:tmpl w:val="4C84B33E"/>
    <w:lvl w:ilvl="0" w:tplc="466C09A4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09" w:hanging="360"/>
      </w:pPr>
    </w:lvl>
    <w:lvl w:ilvl="2" w:tplc="0809001B" w:tentative="1">
      <w:start w:val="1"/>
      <w:numFmt w:val="lowerRoman"/>
      <w:lvlText w:val="%3."/>
      <w:lvlJc w:val="right"/>
      <w:pPr>
        <w:ind w:left="1829" w:hanging="180"/>
      </w:pPr>
    </w:lvl>
    <w:lvl w:ilvl="3" w:tplc="0809000F" w:tentative="1">
      <w:start w:val="1"/>
      <w:numFmt w:val="decimal"/>
      <w:lvlText w:val="%4."/>
      <w:lvlJc w:val="left"/>
      <w:pPr>
        <w:ind w:left="2549" w:hanging="360"/>
      </w:pPr>
    </w:lvl>
    <w:lvl w:ilvl="4" w:tplc="08090019" w:tentative="1">
      <w:start w:val="1"/>
      <w:numFmt w:val="lowerLetter"/>
      <w:lvlText w:val="%5."/>
      <w:lvlJc w:val="left"/>
      <w:pPr>
        <w:ind w:left="3269" w:hanging="360"/>
      </w:pPr>
    </w:lvl>
    <w:lvl w:ilvl="5" w:tplc="0809001B" w:tentative="1">
      <w:start w:val="1"/>
      <w:numFmt w:val="lowerRoman"/>
      <w:lvlText w:val="%6."/>
      <w:lvlJc w:val="right"/>
      <w:pPr>
        <w:ind w:left="3989" w:hanging="180"/>
      </w:pPr>
    </w:lvl>
    <w:lvl w:ilvl="6" w:tplc="0809000F" w:tentative="1">
      <w:start w:val="1"/>
      <w:numFmt w:val="decimal"/>
      <w:lvlText w:val="%7."/>
      <w:lvlJc w:val="left"/>
      <w:pPr>
        <w:ind w:left="4709" w:hanging="360"/>
      </w:pPr>
    </w:lvl>
    <w:lvl w:ilvl="7" w:tplc="08090019" w:tentative="1">
      <w:start w:val="1"/>
      <w:numFmt w:val="lowerLetter"/>
      <w:lvlText w:val="%8."/>
      <w:lvlJc w:val="left"/>
      <w:pPr>
        <w:ind w:left="5429" w:hanging="360"/>
      </w:pPr>
    </w:lvl>
    <w:lvl w:ilvl="8" w:tplc="0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5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09C6F99"/>
    <w:multiLevelType w:val="hybridMultilevel"/>
    <w:tmpl w:val="03CC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11A4E02"/>
    <w:multiLevelType w:val="hybridMultilevel"/>
    <w:tmpl w:val="C35C4C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337D6E"/>
    <w:multiLevelType w:val="hybridMultilevel"/>
    <w:tmpl w:val="79760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1760D52"/>
    <w:multiLevelType w:val="hybridMultilevel"/>
    <w:tmpl w:val="576C4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6B3A2A"/>
    <w:multiLevelType w:val="hybridMultilevel"/>
    <w:tmpl w:val="C39EFF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AD1C54"/>
    <w:multiLevelType w:val="hybridMultilevel"/>
    <w:tmpl w:val="CACEDA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40C56FA"/>
    <w:multiLevelType w:val="hybridMultilevel"/>
    <w:tmpl w:val="1B2A5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4401BF6"/>
    <w:multiLevelType w:val="hybridMultilevel"/>
    <w:tmpl w:val="5516C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>
    <w:nsid w:val="154C45F4"/>
    <w:multiLevelType w:val="hybridMultilevel"/>
    <w:tmpl w:val="F10A8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68A73F3"/>
    <w:multiLevelType w:val="hybridMultilevel"/>
    <w:tmpl w:val="07C803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6BD13AE"/>
    <w:multiLevelType w:val="hybridMultilevel"/>
    <w:tmpl w:val="98768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6FA2D9D"/>
    <w:multiLevelType w:val="hybridMultilevel"/>
    <w:tmpl w:val="4F2EEB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17206321"/>
    <w:multiLevelType w:val="hybridMultilevel"/>
    <w:tmpl w:val="5A9C7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8076FC3"/>
    <w:multiLevelType w:val="hybridMultilevel"/>
    <w:tmpl w:val="D66681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866306E"/>
    <w:multiLevelType w:val="hybridMultilevel"/>
    <w:tmpl w:val="64B4B7FC"/>
    <w:lvl w:ilvl="0" w:tplc="C26E7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886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3AA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9A2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08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88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EE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38B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683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18996CEB"/>
    <w:multiLevelType w:val="hybridMultilevel"/>
    <w:tmpl w:val="67464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9B432D2"/>
    <w:multiLevelType w:val="hybridMultilevel"/>
    <w:tmpl w:val="B10E0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9BD0FC7"/>
    <w:multiLevelType w:val="hybridMultilevel"/>
    <w:tmpl w:val="3CB8C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9C83FE9"/>
    <w:multiLevelType w:val="hybridMultilevel"/>
    <w:tmpl w:val="247AC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BA94F88"/>
    <w:multiLevelType w:val="hybridMultilevel"/>
    <w:tmpl w:val="9DA0B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BD3214F"/>
    <w:multiLevelType w:val="hybridMultilevel"/>
    <w:tmpl w:val="62364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1CBF129C"/>
    <w:multiLevelType w:val="hybridMultilevel"/>
    <w:tmpl w:val="FFA04F26"/>
    <w:lvl w:ilvl="0" w:tplc="EEE2163A">
      <w:numFmt w:val="bullet"/>
      <w:lvlText w:val="•"/>
      <w:lvlJc w:val="left"/>
      <w:pPr>
        <w:ind w:left="737" w:hanging="4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D6734B4"/>
    <w:multiLevelType w:val="hybridMultilevel"/>
    <w:tmpl w:val="22E8A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D7960E0"/>
    <w:multiLevelType w:val="hybridMultilevel"/>
    <w:tmpl w:val="92484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DFA2AB6"/>
    <w:multiLevelType w:val="hybridMultilevel"/>
    <w:tmpl w:val="9190D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E30490B"/>
    <w:multiLevelType w:val="hybridMultilevel"/>
    <w:tmpl w:val="C9AA2E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EAF4611"/>
    <w:multiLevelType w:val="hybridMultilevel"/>
    <w:tmpl w:val="81E6D3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F6115BF"/>
    <w:multiLevelType w:val="hybridMultilevel"/>
    <w:tmpl w:val="FA866F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1F6B76BE"/>
    <w:multiLevelType w:val="hybridMultilevel"/>
    <w:tmpl w:val="4502B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F7D2AE1"/>
    <w:multiLevelType w:val="hybridMultilevel"/>
    <w:tmpl w:val="E9EC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FCE48AD"/>
    <w:multiLevelType w:val="hybridMultilevel"/>
    <w:tmpl w:val="9ADECB1E"/>
    <w:lvl w:ilvl="0" w:tplc="B64E7D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096C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46D8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B022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BE1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2E65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C7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C01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E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033004F"/>
    <w:multiLevelType w:val="hybridMultilevel"/>
    <w:tmpl w:val="1E5C35F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208952FF"/>
    <w:multiLevelType w:val="hybridMultilevel"/>
    <w:tmpl w:val="AAD05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1491C23"/>
    <w:multiLevelType w:val="hybridMultilevel"/>
    <w:tmpl w:val="DDBE3F34"/>
    <w:lvl w:ilvl="0" w:tplc="ED069906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2">
    <w:nsid w:val="21BA22F9"/>
    <w:multiLevelType w:val="hybridMultilevel"/>
    <w:tmpl w:val="C5AA9C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3371C82"/>
    <w:multiLevelType w:val="hybridMultilevel"/>
    <w:tmpl w:val="C0203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254A4BF8"/>
    <w:multiLevelType w:val="hybridMultilevel"/>
    <w:tmpl w:val="4266D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58D3898"/>
    <w:multiLevelType w:val="hybridMultilevel"/>
    <w:tmpl w:val="C23AC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59042F6"/>
    <w:multiLevelType w:val="hybridMultilevel"/>
    <w:tmpl w:val="4A643F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6CD4D76"/>
    <w:multiLevelType w:val="hybridMultilevel"/>
    <w:tmpl w:val="FE1AE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70A7689"/>
    <w:multiLevelType w:val="hybridMultilevel"/>
    <w:tmpl w:val="8BD4B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7E77853"/>
    <w:multiLevelType w:val="hybridMultilevel"/>
    <w:tmpl w:val="9FF89D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86F7747"/>
    <w:multiLevelType w:val="hybridMultilevel"/>
    <w:tmpl w:val="4EEC2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8910EBC"/>
    <w:multiLevelType w:val="hybridMultilevel"/>
    <w:tmpl w:val="E8F6CD5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90302AC"/>
    <w:multiLevelType w:val="hybridMultilevel"/>
    <w:tmpl w:val="398C3C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9107C7B"/>
    <w:multiLevelType w:val="hybridMultilevel"/>
    <w:tmpl w:val="7E46CE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9572488"/>
    <w:multiLevelType w:val="hybridMultilevel"/>
    <w:tmpl w:val="3EE06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9932456"/>
    <w:multiLevelType w:val="hybridMultilevel"/>
    <w:tmpl w:val="44606A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2B14496F"/>
    <w:multiLevelType w:val="hybridMultilevel"/>
    <w:tmpl w:val="CAD26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BA9227C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1F5786"/>
    <w:multiLevelType w:val="hybridMultilevel"/>
    <w:tmpl w:val="D5A0F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D316EB1"/>
    <w:multiLevelType w:val="hybridMultilevel"/>
    <w:tmpl w:val="7E6C7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D4D15FD"/>
    <w:multiLevelType w:val="hybridMultilevel"/>
    <w:tmpl w:val="AC5CCD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DED06A7"/>
    <w:multiLevelType w:val="hybridMultilevel"/>
    <w:tmpl w:val="E2E29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FD7157E"/>
    <w:multiLevelType w:val="hybridMultilevel"/>
    <w:tmpl w:val="6DEA2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1901285"/>
    <w:multiLevelType w:val="hybridMultilevel"/>
    <w:tmpl w:val="63F8B0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2C437A2"/>
    <w:multiLevelType w:val="hybridMultilevel"/>
    <w:tmpl w:val="E00CBFA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3336673"/>
    <w:multiLevelType w:val="multilevel"/>
    <w:tmpl w:val="C172A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>
    <w:nsid w:val="336F5DEC"/>
    <w:multiLevelType w:val="hybridMultilevel"/>
    <w:tmpl w:val="0658AA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4277474"/>
    <w:multiLevelType w:val="hybridMultilevel"/>
    <w:tmpl w:val="A53801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34DB7BC4"/>
    <w:multiLevelType w:val="hybridMultilevel"/>
    <w:tmpl w:val="C44AD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52103B9"/>
    <w:multiLevelType w:val="hybridMultilevel"/>
    <w:tmpl w:val="F0B0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54A21C5"/>
    <w:multiLevelType w:val="hybridMultilevel"/>
    <w:tmpl w:val="6B90105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69B0796"/>
    <w:multiLevelType w:val="hybridMultilevel"/>
    <w:tmpl w:val="4EFC73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6B447A7"/>
    <w:multiLevelType w:val="hybridMultilevel"/>
    <w:tmpl w:val="50E012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79645B7"/>
    <w:multiLevelType w:val="hybridMultilevel"/>
    <w:tmpl w:val="ACBC3B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79D4D8D"/>
    <w:multiLevelType w:val="hybridMultilevel"/>
    <w:tmpl w:val="D03AC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8CA58C7"/>
    <w:multiLevelType w:val="hybridMultilevel"/>
    <w:tmpl w:val="47002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8D17067"/>
    <w:multiLevelType w:val="hybridMultilevel"/>
    <w:tmpl w:val="CEDC6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9801833"/>
    <w:multiLevelType w:val="hybridMultilevel"/>
    <w:tmpl w:val="38568A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ADC3A97"/>
    <w:multiLevelType w:val="hybridMultilevel"/>
    <w:tmpl w:val="D2DA9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D3C6C97"/>
    <w:multiLevelType w:val="hybridMultilevel"/>
    <w:tmpl w:val="0A1C32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3D7B4C1C"/>
    <w:multiLevelType w:val="hybridMultilevel"/>
    <w:tmpl w:val="368ACA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D8F5C31"/>
    <w:multiLevelType w:val="hybridMultilevel"/>
    <w:tmpl w:val="1F2C2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DA11141"/>
    <w:multiLevelType w:val="hybridMultilevel"/>
    <w:tmpl w:val="17F46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DBF0783"/>
    <w:multiLevelType w:val="hybridMultilevel"/>
    <w:tmpl w:val="95FA1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E487F57"/>
    <w:multiLevelType w:val="hybridMultilevel"/>
    <w:tmpl w:val="18C21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EEC1294"/>
    <w:multiLevelType w:val="hybridMultilevel"/>
    <w:tmpl w:val="D8BAF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F613DA0"/>
    <w:multiLevelType w:val="hybridMultilevel"/>
    <w:tmpl w:val="C76AA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FA142DD"/>
    <w:multiLevelType w:val="hybridMultilevel"/>
    <w:tmpl w:val="4E5801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2224A47"/>
    <w:multiLevelType w:val="hybridMultilevel"/>
    <w:tmpl w:val="87AC7934"/>
    <w:lvl w:ilvl="0" w:tplc="5344E35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60AE6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9AB8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65B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858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124B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E68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C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5AD0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2404F8C"/>
    <w:multiLevelType w:val="hybridMultilevel"/>
    <w:tmpl w:val="CB9CAE8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5">
    <w:nsid w:val="438C13DC"/>
    <w:multiLevelType w:val="hybridMultilevel"/>
    <w:tmpl w:val="586CB3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3BF44BE"/>
    <w:multiLevelType w:val="hybridMultilevel"/>
    <w:tmpl w:val="FBC43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5714E2A"/>
    <w:multiLevelType w:val="hybridMultilevel"/>
    <w:tmpl w:val="F0580F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6921A3C"/>
    <w:multiLevelType w:val="hybridMultilevel"/>
    <w:tmpl w:val="53CAF4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8326E8E"/>
    <w:multiLevelType w:val="hybridMultilevel"/>
    <w:tmpl w:val="048CE7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875765E"/>
    <w:multiLevelType w:val="hybridMultilevel"/>
    <w:tmpl w:val="79900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A112032"/>
    <w:multiLevelType w:val="hybridMultilevel"/>
    <w:tmpl w:val="8B5811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AA84693"/>
    <w:multiLevelType w:val="hybridMultilevel"/>
    <w:tmpl w:val="82BC060E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3">
    <w:nsid w:val="4AF560F8"/>
    <w:multiLevelType w:val="hybridMultilevel"/>
    <w:tmpl w:val="9CE69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B331E82"/>
    <w:multiLevelType w:val="hybridMultilevel"/>
    <w:tmpl w:val="11C86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B64743B"/>
    <w:multiLevelType w:val="hybridMultilevel"/>
    <w:tmpl w:val="B8982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C0C2BA5"/>
    <w:multiLevelType w:val="hybridMultilevel"/>
    <w:tmpl w:val="E4DA1A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C3431F1"/>
    <w:multiLevelType w:val="hybridMultilevel"/>
    <w:tmpl w:val="588E9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E6B2D85"/>
    <w:multiLevelType w:val="hybridMultilevel"/>
    <w:tmpl w:val="7346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1A86AAA"/>
    <w:multiLevelType w:val="hybridMultilevel"/>
    <w:tmpl w:val="8B2815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1AE4B6D"/>
    <w:multiLevelType w:val="hybridMultilevel"/>
    <w:tmpl w:val="D932CD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1C820A6"/>
    <w:multiLevelType w:val="hybridMultilevel"/>
    <w:tmpl w:val="8D661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55707370"/>
    <w:multiLevelType w:val="hybridMultilevel"/>
    <w:tmpl w:val="E2FA4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5AE35F1"/>
    <w:multiLevelType w:val="hybridMultilevel"/>
    <w:tmpl w:val="4BF689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6217D59"/>
    <w:multiLevelType w:val="hybridMultilevel"/>
    <w:tmpl w:val="1AC2D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6AD6D18"/>
    <w:multiLevelType w:val="hybridMultilevel"/>
    <w:tmpl w:val="0832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7A51779"/>
    <w:multiLevelType w:val="hybridMultilevel"/>
    <w:tmpl w:val="6AA6D5F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9">
    <w:nsid w:val="582E1EA6"/>
    <w:multiLevelType w:val="hybridMultilevel"/>
    <w:tmpl w:val="C9B6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8591063"/>
    <w:multiLevelType w:val="hybridMultilevel"/>
    <w:tmpl w:val="C4428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87F411D"/>
    <w:multiLevelType w:val="hybridMultilevel"/>
    <w:tmpl w:val="492235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2">
    <w:nsid w:val="594333BA"/>
    <w:multiLevelType w:val="hybridMultilevel"/>
    <w:tmpl w:val="61CC4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9B66A04"/>
    <w:multiLevelType w:val="hybridMultilevel"/>
    <w:tmpl w:val="FA5EAC0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59C22F3B"/>
    <w:multiLevelType w:val="hybridMultilevel"/>
    <w:tmpl w:val="495A91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A437FD1"/>
    <w:multiLevelType w:val="hybridMultilevel"/>
    <w:tmpl w:val="BA0030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5AC5768D"/>
    <w:multiLevelType w:val="hybridMultilevel"/>
    <w:tmpl w:val="B81ECD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B150CFA"/>
    <w:multiLevelType w:val="hybridMultilevel"/>
    <w:tmpl w:val="F9DE6BC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5C55731C"/>
    <w:multiLevelType w:val="hybridMultilevel"/>
    <w:tmpl w:val="97144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5FC01EA3"/>
    <w:multiLevelType w:val="hybridMultilevel"/>
    <w:tmpl w:val="210C3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FC42E4D"/>
    <w:multiLevelType w:val="hybridMultilevel"/>
    <w:tmpl w:val="0C1034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606309AE"/>
    <w:multiLevelType w:val="hybridMultilevel"/>
    <w:tmpl w:val="1BD04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2278F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92278F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92278F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92278F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92278F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92278F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92278F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92278F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92278F" w:themeColor="accent1"/>
      </w:rPr>
    </w:lvl>
  </w:abstractNum>
  <w:abstractNum w:abstractNumId="153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2AE07F7"/>
    <w:multiLevelType w:val="hybridMultilevel"/>
    <w:tmpl w:val="8E42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62C45023"/>
    <w:multiLevelType w:val="hybridMultilevel"/>
    <w:tmpl w:val="4FC47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2EA04DE"/>
    <w:multiLevelType w:val="hybridMultilevel"/>
    <w:tmpl w:val="B844C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2F7787C"/>
    <w:multiLevelType w:val="hybridMultilevel"/>
    <w:tmpl w:val="158CE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63EB68C3"/>
    <w:multiLevelType w:val="hybridMultilevel"/>
    <w:tmpl w:val="BDCCCC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5774CD8"/>
    <w:multiLevelType w:val="hybridMultilevel"/>
    <w:tmpl w:val="8A6CBA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65D73F28"/>
    <w:multiLevelType w:val="hybridMultilevel"/>
    <w:tmpl w:val="558648C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2">
    <w:nsid w:val="663C491D"/>
    <w:multiLevelType w:val="hybridMultilevel"/>
    <w:tmpl w:val="32C638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68C5832"/>
    <w:multiLevelType w:val="hybridMultilevel"/>
    <w:tmpl w:val="4EB4D6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8E867CC"/>
    <w:multiLevelType w:val="hybridMultilevel"/>
    <w:tmpl w:val="AA76E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8FB412E"/>
    <w:multiLevelType w:val="hybridMultilevel"/>
    <w:tmpl w:val="32F08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90D56C0"/>
    <w:multiLevelType w:val="hybridMultilevel"/>
    <w:tmpl w:val="8710E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6A1162FF"/>
    <w:multiLevelType w:val="hybridMultilevel"/>
    <w:tmpl w:val="327A04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6BAA3274"/>
    <w:multiLevelType w:val="hybridMultilevel"/>
    <w:tmpl w:val="8FAE747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BDA4B49"/>
    <w:multiLevelType w:val="hybridMultilevel"/>
    <w:tmpl w:val="C344B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C664A03"/>
    <w:multiLevelType w:val="hybridMultilevel"/>
    <w:tmpl w:val="58505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2">
    <w:nsid w:val="6F8630EF"/>
    <w:multiLevelType w:val="hybridMultilevel"/>
    <w:tmpl w:val="70643C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6FB11759"/>
    <w:multiLevelType w:val="multilevel"/>
    <w:tmpl w:val="ABB2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">
    <w:nsid w:val="70827925"/>
    <w:multiLevelType w:val="hybridMultilevel"/>
    <w:tmpl w:val="93522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0AC44AB"/>
    <w:multiLevelType w:val="hybridMultilevel"/>
    <w:tmpl w:val="2884C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112158B"/>
    <w:multiLevelType w:val="hybridMultilevel"/>
    <w:tmpl w:val="5CCEC7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1673B27"/>
    <w:multiLevelType w:val="hybridMultilevel"/>
    <w:tmpl w:val="15944D6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8">
    <w:nsid w:val="74022E92"/>
    <w:multiLevelType w:val="hybridMultilevel"/>
    <w:tmpl w:val="B49EB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74BD4B6D"/>
    <w:multiLevelType w:val="hybridMultilevel"/>
    <w:tmpl w:val="3B00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127218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76254073"/>
    <w:multiLevelType w:val="hybridMultilevel"/>
    <w:tmpl w:val="58B23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668513D"/>
    <w:multiLevelType w:val="hybridMultilevel"/>
    <w:tmpl w:val="CA0A788E"/>
    <w:lvl w:ilvl="0" w:tplc="7842EC6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E2E1A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29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8A8A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A4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9433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60A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E5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AE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77B3690E"/>
    <w:multiLevelType w:val="hybridMultilevel"/>
    <w:tmpl w:val="29B8F6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77C05407"/>
    <w:multiLevelType w:val="hybridMultilevel"/>
    <w:tmpl w:val="A9EA1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78605324"/>
    <w:multiLevelType w:val="hybridMultilevel"/>
    <w:tmpl w:val="01E64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8E7787C"/>
    <w:multiLevelType w:val="hybridMultilevel"/>
    <w:tmpl w:val="D918F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79464149"/>
    <w:multiLevelType w:val="hybridMultilevel"/>
    <w:tmpl w:val="80CEE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94C3766"/>
    <w:multiLevelType w:val="hybridMultilevel"/>
    <w:tmpl w:val="115C47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A2232C5"/>
    <w:multiLevelType w:val="hybridMultilevel"/>
    <w:tmpl w:val="B958DB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C07775E"/>
    <w:multiLevelType w:val="hybridMultilevel"/>
    <w:tmpl w:val="23FA8B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DF449DB"/>
    <w:multiLevelType w:val="hybridMultilevel"/>
    <w:tmpl w:val="35F2D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E943FC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EC52CB3"/>
    <w:multiLevelType w:val="hybridMultilevel"/>
    <w:tmpl w:val="39002F3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4">
    <w:nsid w:val="7ECC24A2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2"/>
  </w:num>
  <w:num w:numId="2">
    <w:abstractNumId w:val="65"/>
  </w:num>
  <w:num w:numId="3">
    <w:abstractNumId w:val="136"/>
  </w:num>
  <w:num w:numId="4">
    <w:abstractNumId w:val="151"/>
  </w:num>
  <w:num w:numId="5">
    <w:abstractNumId w:val="5"/>
  </w:num>
  <w:num w:numId="6">
    <w:abstractNumId w:val="92"/>
  </w:num>
  <w:num w:numId="7">
    <w:abstractNumId w:val="76"/>
  </w:num>
  <w:num w:numId="8">
    <w:abstractNumId w:val="67"/>
  </w:num>
  <w:num w:numId="9">
    <w:abstractNumId w:val="22"/>
  </w:num>
  <w:num w:numId="10">
    <w:abstractNumId w:val="13"/>
  </w:num>
  <w:num w:numId="11">
    <w:abstractNumId w:val="26"/>
  </w:num>
  <w:num w:numId="12">
    <w:abstractNumId w:val="69"/>
  </w:num>
  <w:num w:numId="13">
    <w:abstractNumId w:val="2"/>
  </w:num>
  <w:num w:numId="14">
    <w:abstractNumId w:val="148"/>
  </w:num>
  <w:num w:numId="15">
    <w:abstractNumId w:val="167"/>
  </w:num>
  <w:num w:numId="16">
    <w:abstractNumId w:val="179"/>
  </w:num>
  <w:num w:numId="17">
    <w:abstractNumId w:val="64"/>
  </w:num>
  <w:num w:numId="18">
    <w:abstractNumId w:val="170"/>
  </w:num>
  <w:num w:numId="19">
    <w:abstractNumId w:val="81"/>
  </w:num>
  <w:num w:numId="20">
    <w:abstractNumId w:val="156"/>
  </w:num>
  <w:num w:numId="21">
    <w:abstractNumId w:val="15"/>
  </w:num>
  <w:num w:numId="22">
    <w:abstractNumId w:val="85"/>
  </w:num>
  <w:num w:numId="23">
    <w:abstractNumId w:val="70"/>
  </w:num>
  <w:num w:numId="24">
    <w:abstractNumId w:val="193"/>
  </w:num>
  <w:num w:numId="25">
    <w:abstractNumId w:val="139"/>
  </w:num>
  <w:num w:numId="26">
    <w:abstractNumId w:val="45"/>
  </w:num>
  <w:num w:numId="27">
    <w:abstractNumId w:val="111"/>
  </w:num>
  <w:num w:numId="28">
    <w:abstractNumId w:val="155"/>
  </w:num>
  <w:num w:numId="29">
    <w:abstractNumId w:val="23"/>
  </w:num>
  <w:num w:numId="30">
    <w:abstractNumId w:val="165"/>
  </w:num>
  <w:num w:numId="31">
    <w:abstractNumId w:val="180"/>
  </w:num>
  <w:num w:numId="32">
    <w:abstractNumId w:val="134"/>
  </w:num>
  <w:num w:numId="33">
    <w:abstractNumId w:val="20"/>
  </w:num>
  <w:num w:numId="34">
    <w:abstractNumId w:val="157"/>
  </w:num>
  <w:num w:numId="35">
    <w:abstractNumId w:val="1"/>
  </w:num>
  <w:num w:numId="36">
    <w:abstractNumId w:val="101"/>
  </w:num>
  <w:num w:numId="37">
    <w:abstractNumId w:val="52"/>
  </w:num>
  <w:num w:numId="38">
    <w:abstractNumId w:val="141"/>
  </w:num>
  <w:num w:numId="39">
    <w:abstractNumId w:val="162"/>
  </w:num>
  <w:num w:numId="40">
    <w:abstractNumId w:val="116"/>
  </w:num>
  <w:num w:numId="41">
    <w:abstractNumId w:val="93"/>
  </w:num>
  <w:num w:numId="42">
    <w:abstractNumId w:val="43"/>
  </w:num>
  <w:num w:numId="43">
    <w:abstractNumId w:val="133"/>
  </w:num>
  <w:num w:numId="44">
    <w:abstractNumId w:val="120"/>
  </w:num>
  <w:num w:numId="45">
    <w:abstractNumId w:val="51"/>
  </w:num>
  <w:num w:numId="46">
    <w:abstractNumId w:val="34"/>
  </w:num>
  <w:num w:numId="47">
    <w:abstractNumId w:val="106"/>
  </w:num>
  <w:num w:numId="48">
    <w:abstractNumId w:val="57"/>
  </w:num>
  <w:num w:numId="49">
    <w:abstractNumId w:val="49"/>
  </w:num>
  <w:num w:numId="50">
    <w:abstractNumId w:val="186"/>
  </w:num>
  <w:num w:numId="51">
    <w:abstractNumId w:val="149"/>
  </w:num>
  <w:num w:numId="52">
    <w:abstractNumId w:val="110"/>
  </w:num>
  <w:num w:numId="53">
    <w:abstractNumId w:val="48"/>
  </w:num>
  <w:num w:numId="54">
    <w:abstractNumId w:val="150"/>
  </w:num>
  <w:num w:numId="55">
    <w:abstractNumId w:val="55"/>
  </w:num>
  <w:num w:numId="56">
    <w:abstractNumId w:val="172"/>
  </w:num>
  <w:num w:numId="57">
    <w:abstractNumId w:val="158"/>
  </w:num>
  <w:num w:numId="58">
    <w:abstractNumId w:val="163"/>
  </w:num>
  <w:num w:numId="59">
    <w:abstractNumId w:val="41"/>
  </w:num>
  <w:num w:numId="60">
    <w:abstractNumId w:val="88"/>
  </w:num>
  <w:num w:numId="61">
    <w:abstractNumId w:val="96"/>
  </w:num>
  <w:num w:numId="62">
    <w:abstractNumId w:val="117"/>
  </w:num>
  <w:num w:numId="63">
    <w:abstractNumId w:val="132"/>
  </w:num>
  <w:num w:numId="64">
    <w:abstractNumId w:val="10"/>
  </w:num>
  <w:num w:numId="65">
    <w:abstractNumId w:val="44"/>
  </w:num>
  <w:num w:numId="66">
    <w:abstractNumId w:val="36"/>
  </w:num>
  <w:num w:numId="67">
    <w:abstractNumId w:val="184"/>
  </w:num>
  <w:num w:numId="68">
    <w:abstractNumId w:val="38"/>
  </w:num>
  <w:num w:numId="69">
    <w:abstractNumId w:val="27"/>
  </w:num>
  <w:num w:numId="70">
    <w:abstractNumId w:val="46"/>
  </w:num>
  <w:num w:numId="71">
    <w:abstractNumId w:val="32"/>
  </w:num>
  <w:num w:numId="72">
    <w:abstractNumId w:val="166"/>
  </w:num>
  <w:num w:numId="73">
    <w:abstractNumId w:val="71"/>
  </w:num>
  <w:num w:numId="74">
    <w:abstractNumId w:val="191"/>
  </w:num>
  <w:num w:numId="75">
    <w:abstractNumId w:val="102"/>
  </w:num>
  <w:num w:numId="76">
    <w:abstractNumId w:val="4"/>
  </w:num>
  <w:num w:numId="77">
    <w:abstractNumId w:val="8"/>
  </w:num>
  <w:num w:numId="78">
    <w:abstractNumId w:val="60"/>
  </w:num>
  <w:num w:numId="79">
    <w:abstractNumId w:val="72"/>
  </w:num>
  <w:num w:numId="80">
    <w:abstractNumId w:val="89"/>
  </w:num>
  <w:num w:numId="81">
    <w:abstractNumId w:val="173"/>
  </w:num>
  <w:num w:numId="82">
    <w:abstractNumId w:val="9"/>
  </w:num>
  <w:num w:numId="83">
    <w:abstractNumId w:val="137"/>
  </w:num>
  <w:num w:numId="84">
    <w:abstractNumId w:val="11"/>
  </w:num>
  <w:num w:numId="85">
    <w:abstractNumId w:val="28"/>
  </w:num>
  <w:num w:numId="86">
    <w:abstractNumId w:val="126"/>
  </w:num>
  <w:num w:numId="87">
    <w:abstractNumId w:val="128"/>
  </w:num>
  <w:num w:numId="88">
    <w:abstractNumId w:val="98"/>
  </w:num>
  <w:num w:numId="89">
    <w:abstractNumId w:val="123"/>
  </w:num>
  <w:num w:numId="90">
    <w:abstractNumId w:val="47"/>
  </w:num>
  <w:num w:numId="91">
    <w:abstractNumId w:val="154"/>
  </w:num>
  <w:num w:numId="92">
    <w:abstractNumId w:val="183"/>
  </w:num>
  <w:num w:numId="93">
    <w:abstractNumId w:val="56"/>
  </w:num>
  <w:num w:numId="94">
    <w:abstractNumId w:val="61"/>
  </w:num>
  <w:num w:numId="95">
    <w:abstractNumId w:val="18"/>
  </w:num>
  <w:num w:numId="96">
    <w:abstractNumId w:val="90"/>
  </w:num>
  <w:num w:numId="97">
    <w:abstractNumId w:val="7"/>
  </w:num>
  <w:num w:numId="98">
    <w:abstractNumId w:val="82"/>
  </w:num>
  <w:num w:numId="99">
    <w:abstractNumId w:val="37"/>
  </w:num>
  <w:num w:numId="100">
    <w:abstractNumId w:val="54"/>
  </w:num>
  <w:num w:numId="101">
    <w:abstractNumId w:val="118"/>
  </w:num>
  <w:num w:numId="102">
    <w:abstractNumId w:val="119"/>
  </w:num>
  <w:num w:numId="103">
    <w:abstractNumId w:val="97"/>
  </w:num>
  <w:num w:numId="104">
    <w:abstractNumId w:val="53"/>
  </w:num>
  <w:num w:numId="105">
    <w:abstractNumId w:val="14"/>
  </w:num>
  <w:num w:numId="106">
    <w:abstractNumId w:val="144"/>
  </w:num>
  <w:num w:numId="107">
    <w:abstractNumId w:val="86"/>
  </w:num>
  <w:num w:numId="108">
    <w:abstractNumId w:val="21"/>
  </w:num>
  <w:num w:numId="109">
    <w:abstractNumId w:val="135"/>
  </w:num>
  <w:num w:numId="110">
    <w:abstractNumId w:val="115"/>
  </w:num>
  <w:num w:numId="111">
    <w:abstractNumId w:val="127"/>
  </w:num>
  <w:num w:numId="112">
    <w:abstractNumId w:val="188"/>
  </w:num>
  <w:num w:numId="113">
    <w:abstractNumId w:val="3"/>
  </w:num>
  <w:num w:numId="114">
    <w:abstractNumId w:val="147"/>
  </w:num>
  <w:num w:numId="115">
    <w:abstractNumId w:val="68"/>
  </w:num>
  <w:num w:numId="116">
    <w:abstractNumId w:val="31"/>
  </w:num>
  <w:num w:numId="117">
    <w:abstractNumId w:val="145"/>
  </w:num>
  <w:num w:numId="118">
    <w:abstractNumId w:val="59"/>
  </w:num>
  <w:num w:numId="119">
    <w:abstractNumId w:val="94"/>
  </w:num>
  <w:num w:numId="120">
    <w:abstractNumId w:val="160"/>
  </w:num>
  <w:num w:numId="121">
    <w:abstractNumId w:val="16"/>
  </w:num>
  <w:num w:numId="122">
    <w:abstractNumId w:val="182"/>
  </w:num>
  <w:num w:numId="123">
    <w:abstractNumId w:val="146"/>
  </w:num>
  <w:num w:numId="124">
    <w:abstractNumId w:val="187"/>
  </w:num>
  <w:num w:numId="125">
    <w:abstractNumId w:val="0"/>
  </w:num>
  <w:num w:numId="126">
    <w:abstractNumId w:val="75"/>
  </w:num>
  <w:num w:numId="127">
    <w:abstractNumId w:val="95"/>
  </w:num>
  <w:num w:numId="128">
    <w:abstractNumId w:val="121"/>
  </w:num>
  <w:num w:numId="129">
    <w:abstractNumId w:val="169"/>
  </w:num>
  <w:num w:numId="130">
    <w:abstractNumId w:val="104"/>
  </w:num>
  <w:num w:numId="131">
    <w:abstractNumId w:val="73"/>
  </w:num>
  <w:num w:numId="132">
    <w:abstractNumId w:val="42"/>
  </w:num>
  <w:num w:numId="133">
    <w:abstractNumId w:val="74"/>
  </w:num>
  <w:num w:numId="134">
    <w:abstractNumId w:val="131"/>
  </w:num>
  <w:num w:numId="135">
    <w:abstractNumId w:val="143"/>
  </w:num>
  <w:num w:numId="136">
    <w:abstractNumId w:val="190"/>
  </w:num>
  <w:num w:numId="137">
    <w:abstractNumId w:val="176"/>
  </w:num>
  <w:num w:numId="138">
    <w:abstractNumId w:val="174"/>
  </w:num>
  <w:num w:numId="139">
    <w:abstractNumId w:val="142"/>
  </w:num>
  <w:num w:numId="140">
    <w:abstractNumId w:val="83"/>
  </w:num>
  <w:num w:numId="141">
    <w:abstractNumId w:val="177"/>
  </w:num>
  <w:num w:numId="142">
    <w:abstractNumId w:val="138"/>
  </w:num>
  <w:num w:numId="143">
    <w:abstractNumId w:val="159"/>
  </w:num>
  <w:num w:numId="144">
    <w:abstractNumId w:val="130"/>
  </w:num>
  <w:num w:numId="145">
    <w:abstractNumId w:val="189"/>
  </w:num>
  <w:num w:numId="146">
    <w:abstractNumId w:val="87"/>
  </w:num>
  <w:num w:numId="147">
    <w:abstractNumId w:val="25"/>
  </w:num>
  <w:num w:numId="148">
    <w:abstractNumId w:val="125"/>
  </w:num>
  <w:num w:numId="149">
    <w:abstractNumId w:val="129"/>
  </w:num>
  <w:num w:numId="150">
    <w:abstractNumId w:val="195"/>
  </w:num>
  <w:num w:numId="151">
    <w:abstractNumId w:val="63"/>
  </w:num>
  <w:num w:numId="152">
    <w:abstractNumId w:val="6"/>
  </w:num>
  <w:num w:numId="153">
    <w:abstractNumId w:val="30"/>
  </w:num>
  <w:num w:numId="154">
    <w:abstractNumId w:val="164"/>
  </w:num>
  <w:num w:numId="155">
    <w:abstractNumId w:val="153"/>
  </w:num>
  <w:num w:numId="156">
    <w:abstractNumId w:val="99"/>
  </w:num>
  <w:num w:numId="157">
    <w:abstractNumId w:val="19"/>
  </w:num>
  <w:num w:numId="158">
    <w:abstractNumId w:val="192"/>
  </w:num>
  <w:num w:numId="159">
    <w:abstractNumId w:val="107"/>
  </w:num>
  <w:num w:numId="160">
    <w:abstractNumId w:val="40"/>
  </w:num>
  <w:num w:numId="161">
    <w:abstractNumId w:val="100"/>
  </w:num>
  <w:num w:numId="162">
    <w:abstractNumId w:val="185"/>
  </w:num>
  <w:num w:numId="163">
    <w:abstractNumId w:val="178"/>
  </w:num>
  <w:num w:numId="164">
    <w:abstractNumId w:val="109"/>
  </w:num>
  <w:num w:numId="165">
    <w:abstractNumId w:val="108"/>
  </w:num>
  <w:num w:numId="166">
    <w:abstractNumId w:val="168"/>
  </w:num>
  <w:num w:numId="167">
    <w:abstractNumId w:val="103"/>
  </w:num>
  <w:num w:numId="168">
    <w:abstractNumId w:val="33"/>
  </w:num>
  <w:num w:numId="169">
    <w:abstractNumId w:val="29"/>
  </w:num>
  <w:num w:numId="170">
    <w:abstractNumId w:val="78"/>
  </w:num>
  <w:num w:numId="171">
    <w:abstractNumId w:val="91"/>
  </w:num>
  <w:num w:numId="172">
    <w:abstractNumId w:val="124"/>
  </w:num>
  <w:num w:numId="173">
    <w:abstractNumId w:val="66"/>
  </w:num>
  <w:num w:numId="174">
    <w:abstractNumId w:val="79"/>
  </w:num>
  <w:num w:numId="175">
    <w:abstractNumId w:val="39"/>
  </w:num>
  <w:num w:numId="176">
    <w:abstractNumId w:val="140"/>
  </w:num>
  <w:num w:numId="177">
    <w:abstractNumId w:val="50"/>
  </w:num>
  <w:num w:numId="178">
    <w:abstractNumId w:val="80"/>
  </w:num>
  <w:num w:numId="179">
    <w:abstractNumId w:val="161"/>
  </w:num>
  <w:num w:numId="180">
    <w:abstractNumId w:val="58"/>
  </w:num>
  <w:num w:numId="181">
    <w:abstractNumId w:val="113"/>
  </w:num>
  <w:num w:numId="182">
    <w:abstractNumId w:val="181"/>
  </w:num>
  <w:num w:numId="183">
    <w:abstractNumId w:val="62"/>
  </w:num>
  <w:num w:numId="184">
    <w:abstractNumId w:val="12"/>
  </w:num>
  <w:num w:numId="185">
    <w:abstractNumId w:val="171"/>
  </w:num>
  <w:num w:numId="186">
    <w:abstractNumId w:val="122"/>
  </w:num>
  <w:num w:numId="187">
    <w:abstractNumId w:val="77"/>
  </w:num>
  <w:num w:numId="188">
    <w:abstractNumId w:val="114"/>
  </w:num>
  <w:num w:numId="189">
    <w:abstractNumId w:val="24"/>
  </w:num>
  <w:num w:numId="190">
    <w:abstractNumId w:val="105"/>
  </w:num>
  <w:num w:numId="191">
    <w:abstractNumId w:val="112"/>
  </w:num>
  <w:num w:numId="192">
    <w:abstractNumId w:val="35"/>
  </w:num>
  <w:num w:numId="193">
    <w:abstractNumId w:val="84"/>
  </w:num>
  <w:num w:numId="194">
    <w:abstractNumId w:val="17"/>
  </w:num>
  <w:num w:numId="195">
    <w:abstractNumId w:val="175"/>
  </w:num>
  <w:num w:numId="196">
    <w:abstractNumId w:val="194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F6"/>
    <w:rsid w:val="00005862"/>
    <w:rsid w:val="00005CBB"/>
    <w:rsid w:val="00006442"/>
    <w:rsid w:val="00006652"/>
    <w:rsid w:val="00012D3F"/>
    <w:rsid w:val="0002111D"/>
    <w:rsid w:val="000227EA"/>
    <w:rsid w:val="000301AA"/>
    <w:rsid w:val="00031DBA"/>
    <w:rsid w:val="00035880"/>
    <w:rsid w:val="00036BCB"/>
    <w:rsid w:val="00041E4E"/>
    <w:rsid w:val="00044476"/>
    <w:rsid w:val="000472C1"/>
    <w:rsid w:val="00050E4F"/>
    <w:rsid w:val="0005405E"/>
    <w:rsid w:val="000551E3"/>
    <w:rsid w:val="00062597"/>
    <w:rsid w:val="000633B3"/>
    <w:rsid w:val="00066B57"/>
    <w:rsid w:val="0006F41D"/>
    <w:rsid w:val="00072D6F"/>
    <w:rsid w:val="00075653"/>
    <w:rsid w:val="000813EC"/>
    <w:rsid w:val="00083A92"/>
    <w:rsid w:val="00083F60"/>
    <w:rsid w:val="00087D8E"/>
    <w:rsid w:val="00096CB9"/>
    <w:rsid w:val="000A2794"/>
    <w:rsid w:val="000A34BB"/>
    <w:rsid w:val="000A457B"/>
    <w:rsid w:val="000B0C8E"/>
    <w:rsid w:val="000B2252"/>
    <w:rsid w:val="000B573F"/>
    <w:rsid w:val="000B785A"/>
    <w:rsid w:val="000C032B"/>
    <w:rsid w:val="000C0EF4"/>
    <w:rsid w:val="000D0AF5"/>
    <w:rsid w:val="000D3244"/>
    <w:rsid w:val="000D440F"/>
    <w:rsid w:val="000E1EA8"/>
    <w:rsid w:val="000E6175"/>
    <w:rsid w:val="000E6E77"/>
    <w:rsid w:val="000E7CE4"/>
    <w:rsid w:val="000F2992"/>
    <w:rsid w:val="000F42C1"/>
    <w:rsid w:val="000F4C5D"/>
    <w:rsid w:val="000F5710"/>
    <w:rsid w:val="000F5F5A"/>
    <w:rsid w:val="000F74DE"/>
    <w:rsid w:val="000F783D"/>
    <w:rsid w:val="001043E1"/>
    <w:rsid w:val="001047E1"/>
    <w:rsid w:val="00110BD3"/>
    <w:rsid w:val="00113D1F"/>
    <w:rsid w:val="00113D82"/>
    <w:rsid w:val="0011527E"/>
    <w:rsid w:val="00116C42"/>
    <w:rsid w:val="001210BB"/>
    <w:rsid w:val="00126B81"/>
    <w:rsid w:val="0013072B"/>
    <w:rsid w:val="001328D0"/>
    <w:rsid w:val="0013301D"/>
    <w:rsid w:val="0013435F"/>
    <w:rsid w:val="0014068B"/>
    <w:rsid w:val="00142697"/>
    <w:rsid w:val="00144CB2"/>
    <w:rsid w:val="001467B1"/>
    <w:rsid w:val="00147816"/>
    <w:rsid w:val="00150E9B"/>
    <w:rsid w:val="001518D6"/>
    <w:rsid w:val="00153867"/>
    <w:rsid w:val="00154774"/>
    <w:rsid w:val="00156467"/>
    <w:rsid w:val="0016140A"/>
    <w:rsid w:val="00161853"/>
    <w:rsid w:val="00161C30"/>
    <w:rsid w:val="001633AB"/>
    <w:rsid w:val="00166771"/>
    <w:rsid w:val="00167235"/>
    <w:rsid w:val="001673AC"/>
    <w:rsid w:val="00170F9F"/>
    <w:rsid w:val="00172D7D"/>
    <w:rsid w:val="0017341C"/>
    <w:rsid w:val="00174FF7"/>
    <w:rsid w:val="00177180"/>
    <w:rsid w:val="00180817"/>
    <w:rsid w:val="00184B35"/>
    <w:rsid w:val="00184D4E"/>
    <w:rsid w:val="001865F2"/>
    <w:rsid w:val="0018699A"/>
    <w:rsid w:val="0018704F"/>
    <w:rsid w:val="00187D3D"/>
    <w:rsid w:val="00192476"/>
    <w:rsid w:val="00192C11"/>
    <w:rsid w:val="00192CA2"/>
    <w:rsid w:val="001940D3"/>
    <w:rsid w:val="00196DE5"/>
    <w:rsid w:val="001A0155"/>
    <w:rsid w:val="001A0290"/>
    <w:rsid w:val="001A38D8"/>
    <w:rsid w:val="001A45C4"/>
    <w:rsid w:val="001B015D"/>
    <w:rsid w:val="001B297A"/>
    <w:rsid w:val="001B29ED"/>
    <w:rsid w:val="001B3429"/>
    <w:rsid w:val="001B4E38"/>
    <w:rsid w:val="001B779C"/>
    <w:rsid w:val="001B7949"/>
    <w:rsid w:val="001C0693"/>
    <w:rsid w:val="001C0A5A"/>
    <w:rsid w:val="001C3D0F"/>
    <w:rsid w:val="001D137A"/>
    <w:rsid w:val="001D15A0"/>
    <w:rsid w:val="001D27A6"/>
    <w:rsid w:val="001D5383"/>
    <w:rsid w:val="001E1DA4"/>
    <w:rsid w:val="001E228E"/>
    <w:rsid w:val="001E3772"/>
    <w:rsid w:val="001E526F"/>
    <w:rsid w:val="001E59F3"/>
    <w:rsid w:val="001E5A9B"/>
    <w:rsid w:val="001E7AA8"/>
    <w:rsid w:val="001F1C56"/>
    <w:rsid w:val="001F33B0"/>
    <w:rsid w:val="001F4461"/>
    <w:rsid w:val="001F78C3"/>
    <w:rsid w:val="002010E8"/>
    <w:rsid w:val="002022A1"/>
    <w:rsid w:val="002040B9"/>
    <w:rsid w:val="002054B3"/>
    <w:rsid w:val="002063EE"/>
    <w:rsid w:val="00214001"/>
    <w:rsid w:val="002162E2"/>
    <w:rsid w:val="00221575"/>
    <w:rsid w:val="002257A2"/>
    <w:rsid w:val="00226CA7"/>
    <w:rsid w:val="00226FF2"/>
    <w:rsid w:val="002277A7"/>
    <w:rsid w:val="00233A41"/>
    <w:rsid w:val="00234111"/>
    <w:rsid w:val="0023775F"/>
    <w:rsid w:val="00240D58"/>
    <w:rsid w:val="00241025"/>
    <w:rsid w:val="00243A5E"/>
    <w:rsid w:val="00244DC7"/>
    <w:rsid w:val="00245BFD"/>
    <w:rsid w:val="0025065D"/>
    <w:rsid w:val="002524DE"/>
    <w:rsid w:val="002530F6"/>
    <w:rsid w:val="00253730"/>
    <w:rsid w:val="002552B7"/>
    <w:rsid w:val="0025544D"/>
    <w:rsid w:val="002557B8"/>
    <w:rsid w:val="00255AF9"/>
    <w:rsid w:val="0025610C"/>
    <w:rsid w:val="00261EE3"/>
    <w:rsid w:val="002626B5"/>
    <w:rsid w:val="00262AD7"/>
    <w:rsid w:val="002631E4"/>
    <w:rsid w:val="00264BC4"/>
    <w:rsid w:val="00266D39"/>
    <w:rsid w:val="00274C09"/>
    <w:rsid w:val="002754BD"/>
    <w:rsid w:val="0028051D"/>
    <w:rsid w:val="00281FC1"/>
    <w:rsid w:val="00283B14"/>
    <w:rsid w:val="00291E8F"/>
    <w:rsid w:val="00292DBE"/>
    <w:rsid w:val="00292F99"/>
    <w:rsid w:val="00293030"/>
    <w:rsid w:val="00296068"/>
    <w:rsid w:val="002A4DA6"/>
    <w:rsid w:val="002B183C"/>
    <w:rsid w:val="002B23D2"/>
    <w:rsid w:val="002B43C0"/>
    <w:rsid w:val="002B617A"/>
    <w:rsid w:val="002C12C8"/>
    <w:rsid w:val="002C5212"/>
    <w:rsid w:val="002D0ACC"/>
    <w:rsid w:val="002D1F1D"/>
    <w:rsid w:val="002D2362"/>
    <w:rsid w:val="002D31C3"/>
    <w:rsid w:val="002D4BC1"/>
    <w:rsid w:val="002D5F6C"/>
    <w:rsid w:val="002D66AF"/>
    <w:rsid w:val="002D675E"/>
    <w:rsid w:val="002E207F"/>
    <w:rsid w:val="002E214E"/>
    <w:rsid w:val="002E4BDA"/>
    <w:rsid w:val="002E6B2B"/>
    <w:rsid w:val="002F09A1"/>
    <w:rsid w:val="002F280E"/>
    <w:rsid w:val="002F462E"/>
    <w:rsid w:val="002F76B8"/>
    <w:rsid w:val="0031103E"/>
    <w:rsid w:val="0031164B"/>
    <w:rsid w:val="003127BF"/>
    <w:rsid w:val="003313FF"/>
    <w:rsid w:val="0033163E"/>
    <w:rsid w:val="00331D73"/>
    <w:rsid w:val="0034176A"/>
    <w:rsid w:val="00342438"/>
    <w:rsid w:val="00346B89"/>
    <w:rsid w:val="00354F69"/>
    <w:rsid w:val="00356969"/>
    <w:rsid w:val="0036076B"/>
    <w:rsid w:val="00362639"/>
    <w:rsid w:val="003723BB"/>
    <w:rsid w:val="00384FCF"/>
    <w:rsid w:val="0038687A"/>
    <w:rsid w:val="00391D8C"/>
    <w:rsid w:val="00393C6D"/>
    <w:rsid w:val="0039632A"/>
    <w:rsid w:val="0039645E"/>
    <w:rsid w:val="0039686D"/>
    <w:rsid w:val="00396897"/>
    <w:rsid w:val="003A0A40"/>
    <w:rsid w:val="003A2E29"/>
    <w:rsid w:val="003A42B7"/>
    <w:rsid w:val="003A53A4"/>
    <w:rsid w:val="003A5A54"/>
    <w:rsid w:val="003B1283"/>
    <w:rsid w:val="003B32F7"/>
    <w:rsid w:val="003B6AA1"/>
    <w:rsid w:val="003B79BD"/>
    <w:rsid w:val="003C37A3"/>
    <w:rsid w:val="003C3CC6"/>
    <w:rsid w:val="003C4BA8"/>
    <w:rsid w:val="003C7129"/>
    <w:rsid w:val="003D0357"/>
    <w:rsid w:val="003D2BB7"/>
    <w:rsid w:val="003D3305"/>
    <w:rsid w:val="003D3B36"/>
    <w:rsid w:val="003D5424"/>
    <w:rsid w:val="003D6694"/>
    <w:rsid w:val="003E0524"/>
    <w:rsid w:val="003E1AF9"/>
    <w:rsid w:val="003E4374"/>
    <w:rsid w:val="003E4578"/>
    <w:rsid w:val="003F297E"/>
    <w:rsid w:val="003F429C"/>
    <w:rsid w:val="003F6334"/>
    <w:rsid w:val="00400723"/>
    <w:rsid w:val="004024FE"/>
    <w:rsid w:val="004079C1"/>
    <w:rsid w:val="00411C86"/>
    <w:rsid w:val="00412C4F"/>
    <w:rsid w:val="00415DFD"/>
    <w:rsid w:val="004163A2"/>
    <w:rsid w:val="00416885"/>
    <w:rsid w:val="004173E8"/>
    <w:rsid w:val="00432F1C"/>
    <w:rsid w:val="0043607C"/>
    <w:rsid w:val="00436AFC"/>
    <w:rsid w:val="00436EAF"/>
    <w:rsid w:val="004403A7"/>
    <w:rsid w:val="0044125E"/>
    <w:rsid w:val="004418B1"/>
    <w:rsid w:val="00443D6E"/>
    <w:rsid w:val="00444974"/>
    <w:rsid w:val="00445A35"/>
    <w:rsid w:val="00445B26"/>
    <w:rsid w:val="004516DB"/>
    <w:rsid w:val="0045245B"/>
    <w:rsid w:val="00455A86"/>
    <w:rsid w:val="00456FCA"/>
    <w:rsid w:val="004579C8"/>
    <w:rsid w:val="00460FA7"/>
    <w:rsid w:val="004613EF"/>
    <w:rsid w:val="0046214C"/>
    <w:rsid w:val="00466E31"/>
    <w:rsid w:val="00466FD1"/>
    <w:rsid w:val="00472B02"/>
    <w:rsid w:val="00476972"/>
    <w:rsid w:val="00477CFA"/>
    <w:rsid w:val="00477F42"/>
    <w:rsid w:val="00481341"/>
    <w:rsid w:val="00481753"/>
    <w:rsid w:val="0048348A"/>
    <w:rsid w:val="00483C71"/>
    <w:rsid w:val="004846DA"/>
    <w:rsid w:val="00484C43"/>
    <w:rsid w:val="00487070"/>
    <w:rsid w:val="0049103A"/>
    <w:rsid w:val="00491BF3"/>
    <w:rsid w:val="00494CEC"/>
    <w:rsid w:val="0049508D"/>
    <w:rsid w:val="00495928"/>
    <w:rsid w:val="004964FF"/>
    <w:rsid w:val="004A158F"/>
    <w:rsid w:val="004A3263"/>
    <w:rsid w:val="004A4505"/>
    <w:rsid w:val="004A4D7D"/>
    <w:rsid w:val="004A4DBA"/>
    <w:rsid w:val="004B2754"/>
    <w:rsid w:val="004B28BE"/>
    <w:rsid w:val="004B744B"/>
    <w:rsid w:val="004C2A50"/>
    <w:rsid w:val="004C4601"/>
    <w:rsid w:val="004D0988"/>
    <w:rsid w:val="004D0E13"/>
    <w:rsid w:val="004D516F"/>
    <w:rsid w:val="004E1190"/>
    <w:rsid w:val="004E5CB6"/>
    <w:rsid w:val="004F1BA5"/>
    <w:rsid w:val="004F6D22"/>
    <w:rsid w:val="00502B97"/>
    <w:rsid w:val="005124A8"/>
    <w:rsid w:val="0051285A"/>
    <w:rsid w:val="00512CB2"/>
    <w:rsid w:val="00512DC4"/>
    <w:rsid w:val="00515A08"/>
    <w:rsid w:val="0051774E"/>
    <w:rsid w:val="00526043"/>
    <w:rsid w:val="005265F8"/>
    <w:rsid w:val="0052674F"/>
    <w:rsid w:val="00527994"/>
    <w:rsid w:val="00527FC5"/>
    <w:rsid w:val="00531452"/>
    <w:rsid w:val="005321FF"/>
    <w:rsid w:val="005333CA"/>
    <w:rsid w:val="00533857"/>
    <w:rsid w:val="005352DF"/>
    <w:rsid w:val="0053588C"/>
    <w:rsid w:val="00535F4F"/>
    <w:rsid w:val="005361EC"/>
    <w:rsid w:val="0053677E"/>
    <w:rsid w:val="00536B16"/>
    <w:rsid w:val="00541137"/>
    <w:rsid w:val="005424DA"/>
    <w:rsid w:val="005451C4"/>
    <w:rsid w:val="00550C96"/>
    <w:rsid w:val="00553C43"/>
    <w:rsid w:val="005544F8"/>
    <w:rsid w:val="00555068"/>
    <w:rsid w:val="00560E95"/>
    <w:rsid w:val="005614E7"/>
    <w:rsid w:val="00565918"/>
    <w:rsid w:val="005720EF"/>
    <w:rsid w:val="00576ABD"/>
    <w:rsid w:val="00577305"/>
    <w:rsid w:val="005853CF"/>
    <w:rsid w:val="005A24A7"/>
    <w:rsid w:val="005A3C66"/>
    <w:rsid w:val="005A7978"/>
    <w:rsid w:val="005A7D39"/>
    <w:rsid w:val="005B2248"/>
    <w:rsid w:val="005B2C42"/>
    <w:rsid w:val="005B44F1"/>
    <w:rsid w:val="005B5473"/>
    <w:rsid w:val="005B5EB1"/>
    <w:rsid w:val="005B60E6"/>
    <w:rsid w:val="005B6BAB"/>
    <w:rsid w:val="005B72E3"/>
    <w:rsid w:val="005B7A56"/>
    <w:rsid w:val="005C27A2"/>
    <w:rsid w:val="005C2E0B"/>
    <w:rsid w:val="005C622E"/>
    <w:rsid w:val="005C69F6"/>
    <w:rsid w:val="005C6AF6"/>
    <w:rsid w:val="005D0552"/>
    <w:rsid w:val="005D4BC2"/>
    <w:rsid w:val="005D5460"/>
    <w:rsid w:val="005D5519"/>
    <w:rsid w:val="005E147F"/>
    <w:rsid w:val="005E241E"/>
    <w:rsid w:val="005E2BC0"/>
    <w:rsid w:val="005E4F12"/>
    <w:rsid w:val="005F4E56"/>
    <w:rsid w:val="005F536C"/>
    <w:rsid w:val="005F5481"/>
    <w:rsid w:val="005F6232"/>
    <w:rsid w:val="006026C9"/>
    <w:rsid w:val="006028E7"/>
    <w:rsid w:val="006044CD"/>
    <w:rsid w:val="00605F3B"/>
    <w:rsid w:val="00606A5B"/>
    <w:rsid w:val="00607E37"/>
    <w:rsid w:val="006134B4"/>
    <w:rsid w:val="00625229"/>
    <w:rsid w:val="006327E4"/>
    <w:rsid w:val="00637760"/>
    <w:rsid w:val="006401D4"/>
    <w:rsid w:val="00640526"/>
    <w:rsid w:val="00641B66"/>
    <w:rsid w:val="00641CFA"/>
    <w:rsid w:val="00642806"/>
    <w:rsid w:val="006449B4"/>
    <w:rsid w:val="00645EAA"/>
    <w:rsid w:val="00646A34"/>
    <w:rsid w:val="00647F78"/>
    <w:rsid w:val="006505C7"/>
    <w:rsid w:val="00651C7E"/>
    <w:rsid w:val="006579D1"/>
    <w:rsid w:val="00657B7D"/>
    <w:rsid w:val="00660800"/>
    <w:rsid w:val="00660E33"/>
    <w:rsid w:val="00662528"/>
    <w:rsid w:val="006638F8"/>
    <w:rsid w:val="00663C13"/>
    <w:rsid w:val="00663C54"/>
    <w:rsid w:val="00664417"/>
    <w:rsid w:val="006673FD"/>
    <w:rsid w:val="00672B90"/>
    <w:rsid w:val="00674FCF"/>
    <w:rsid w:val="00676F00"/>
    <w:rsid w:val="00677615"/>
    <w:rsid w:val="0068209C"/>
    <w:rsid w:val="0068354A"/>
    <w:rsid w:val="00683768"/>
    <w:rsid w:val="006844C7"/>
    <w:rsid w:val="00686039"/>
    <w:rsid w:val="0069197D"/>
    <w:rsid w:val="00696803"/>
    <w:rsid w:val="006968B6"/>
    <w:rsid w:val="006A07AD"/>
    <w:rsid w:val="006A081C"/>
    <w:rsid w:val="006A1A7A"/>
    <w:rsid w:val="006A216F"/>
    <w:rsid w:val="006A3055"/>
    <w:rsid w:val="006A6919"/>
    <w:rsid w:val="006B5932"/>
    <w:rsid w:val="006C1DA1"/>
    <w:rsid w:val="006C246A"/>
    <w:rsid w:val="006C3F8B"/>
    <w:rsid w:val="006C56A3"/>
    <w:rsid w:val="006D33A6"/>
    <w:rsid w:val="006D589D"/>
    <w:rsid w:val="006E0C4A"/>
    <w:rsid w:val="006E2560"/>
    <w:rsid w:val="006E5154"/>
    <w:rsid w:val="006E7FFB"/>
    <w:rsid w:val="006F016C"/>
    <w:rsid w:val="006F4B65"/>
    <w:rsid w:val="007015A3"/>
    <w:rsid w:val="00703EEA"/>
    <w:rsid w:val="0070458C"/>
    <w:rsid w:val="0070666B"/>
    <w:rsid w:val="007140E9"/>
    <w:rsid w:val="0071766C"/>
    <w:rsid w:val="0072104D"/>
    <w:rsid w:val="00721D0D"/>
    <w:rsid w:val="00721F1F"/>
    <w:rsid w:val="00721FE0"/>
    <w:rsid w:val="00723AC3"/>
    <w:rsid w:val="00723B81"/>
    <w:rsid w:val="00723C07"/>
    <w:rsid w:val="0072D603"/>
    <w:rsid w:val="00730263"/>
    <w:rsid w:val="00732B02"/>
    <w:rsid w:val="00733323"/>
    <w:rsid w:val="00735660"/>
    <w:rsid w:val="0073631C"/>
    <w:rsid w:val="00740C7E"/>
    <w:rsid w:val="00742933"/>
    <w:rsid w:val="00744596"/>
    <w:rsid w:val="0074632B"/>
    <w:rsid w:val="00753008"/>
    <w:rsid w:val="00755B0E"/>
    <w:rsid w:val="00756C8C"/>
    <w:rsid w:val="00760841"/>
    <w:rsid w:val="00760843"/>
    <w:rsid w:val="00760C30"/>
    <w:rsid w:val="0076197D"/>
    <w:rsid w:val="00761BBC"/>
    <w:rsid w:val="00761E26"/>
    <w:rsid w:val="0076515A"/>
    <w:rsid w:val="007654B0"/>
    <w:rsid w:val="00765F54"/>
    <w:rsid w:val="007729C8"/>
    <w:rsid w:val="0077383A"/>
    <w:rsid w:val="00774E91"/>
    <w:rsid w:val="0077514D"/>
    <w:rsid w:val="00777A6C"/>
    <w:rsid w:val="0078015C"/>
    <w:rsid w:val="007802D1"/>
    <w:rsid w:val="00781852"/>
    <w:rsid w:val="00783E45"/>
    <w:rsid w:val="00785640"/>
    <w:rsid w:val="0078764A"/>
    <w:rsid w:val="00796A87"/>
    <w:rsid w:val="00797AD4"/>
    <w:rsid w:val="007A07EF"/>
    <w:rsid w:val="007A2106"/>
    <w:rsid w:val="007A53DB"/>
    <w:rsid w:val="007A6078"/>
    <w:rsid w:val="007A73E9"/>
    <w:rsid w:val="007B0DFA"/>
    <w:rsid w:val="007B23B7"/>
    <w:rsid w:val="007B410C"/>
    <w:rsid w:val="007B4777"/>
    <w:rsid w:val="007C01EE"/>
    <w:rsid w:val="007C1C57"/>
    <w:rsid w:val="007C1E78"/>
    <w:rsid w:val="007C2586"/>
    <w:rsid w:val="007C3C09"/>
    <w:rsid w:val="007D3643"/>
    <w:rsid w:val="007D65A8"/>
    <w:rsid w:val="007D6B0B"/>
    <w:rsid w:val="007D6D4B"/>
    <w:rsid w:val="007E28DE"/>
    <w:rsid w:val="007E2AEC"/>
    <w:rsid w:val="007E46B9"/>
    <w:rsid w:val="007E54D7"/>
    <w:rsid w:val="007E5E59"/>
    <w:rsid w:val="007F382B"/>
    <w:rsid w:val="007F4580"/>
    <w:rsid w:val="007F4DA3"/>
    <w:rsid w:val="00800649"/>
    <w:rsid w:val="00800A44"/>
    <w:rsid w:val="00802445"/>
    <w:rsid w:val="00802D7B"/>
    <w:rsid w:val="00803417"/>
    <w:rsid w:val="00811AFB"/>
    <w:rsid w:val="00816759"/>
    <w:rsid w:val="008232B2"/>
    <w:rsid w:val="00823D33"/>
    <w:rsid w:val="00826534"/>
    <w:rsid w:val="0082663E"/>
    <w:rsid w:val="00830CD5"/>
    <w:rsid w:val="008324B0"/>
    <w:rsid w:val="00833632"/>
    <w:rsid w:val="00833AD1"/>
    <w:rsid w:val="00835696"/>
    <w:rsid w:val="008358A9"/>
    <w:rsid w:val="008376DD"/>
    <w:rsid w:val="00841303"/>
    <w:rsid w:val="008429A2"/>
    <w:rsid w:val="008437D5"/>
    <w:rsid w:val="008446EB"/>
    <w:rsid w:val="00845765"/>
    <w:rsid w:val="00845871"/>
    <w:rsid w:val="00846A16"/>
    <w:rsid w:val="00846A55"/>
    <w:rsid w:val="00847BAE"/>
    <w:rsid w:val="008500B3"/>
    <w:rsid w:val="00854D9E"/>
    <w:rsid w:val="00855B02"/>
    <w:rsid w:val="00864F87"/>
    <w:rsid w:val="00866266"/>
    <w:rsid w:val="0087523E"/>
    <w:rsid w:val="008753A4"/>
    <w:rsid w:val="008759A8"/>
    <w:rsid w:val="00891EA0"/>
    <w:rsid w:val="0089229C"/>
    <w:rsid w:val="008927AA"/>
    <w:rsid w:val="008927EA"/>
    <w:rsid w:val="00894BAA"/>
    <w:rsid w:val="00895360"/>
    <w:rsid w:val="008974A2"/>
    <w:rsid w:val="008A0076"/>
    <w:rsid w:val="008A07BF"/>
    <w:rsid w:val="008A0804"/>
    <w:rsid w:val="008A1788"/>
    <w:rsid w:val="008A3D47"/>
    <w:rsid w:val="008A7DCC"/>
    <w:rsid w:val="008B46AB"/>
    <w:rsid w:val="008C0F42"/>
    <w:rsid w:val="008D2CFE"/>
    <w:rsid w:val="008D4A27"/>
    <w:rsid w:val="008D57D5"/>
    <w:rsid w:val="008D5918"/>
    <w:rsid w:val="008D5CC8"/>
    <w:rsid w:val="008D6675"/>
    <w:rsid w:val="008D75CF"/>
    <w:rsid w:val="008E0386"/>
    <w:rsid w:val="008E1A9F"/>
    <w:rsid w:val="008E636D"/>
    <w:rsid w:val="008E707B"/>
    <w:rsid w:val="008F11D4"/>
    <w:rsid w:val="008F5BCC"/>
    <w:rsid w:val="009000FF"/>
    <w:rsid w:val="00904839"/>
    <w:rsid w:val="0090592E"/>
    <w:rsid w:val="00907BD3"/>
    <w:rsid w:val="0091396B"/>
    <w:rsid w:val="00913BDF"/>
    <w:rsid w:val="00914DBE"/>
    <w:rsid w:val="00915D61"/>
    <w:rsid w:val="009210A6"/>
    <w:rsid w:val="00922D6B"/>
    <w:rsid w:val="00924378"/>
    <w:rsid w:val="00930577"/>
    <w:rsid w:val="00930614"/>
    <w:rsid w:val="00930E00"/>
    <w:rsid w:val="00931B6B"/>
    <w:rsid w:val="00932DFE"/>
    <w:rsid w:val="00936A78"/>
    <w:rsid w:val="00937BC3"/>
    <w:rsid w:val="00944B9A"/>
    <w:rsid w:val="00944D7A"/>
    <w:rsid w:val="009458DA"/>
    <w:rsid w:val="00950F30"/>
    <w:rsid w:val="00951F72"/>
    <w:rsid w:val="00952200"/>
    <w:rsid w:val="009529A4"/>
    <w:rsid w:val="009538D3"/>
    <w:rsid w:val="00953937"/>
    <w:rsid w:val="00953B3C"/>
    <w:rsid w:val="00954B2C"/>
    <w:rsid w:val="00954C21"/>
    <w:rsid w:val="0095657B"/>
    <w:rsid w:val="00963900"/>
    <w:rsid w:val="009640E6"/>
    <w:rsid w:val="009671E5"/>
    <w:rsid w:val="00967B7D"/>
    <w:rsid w:val="0097096E"/>
    <w:rsid w:val="00975BAF"/>
    <w:rsid w:val="0097676B"/>
    <w:rsid w:val="00977814"/>
    <w:rsid w:val="009806C0"/>
    <w:rsid w:val="00986A0E"/>
    <w:rsid w:val="00992EB9"/>
    <w:rsid w:val="009943A2"/>
    <w:rsid w:val="00994879"/>
    <w:rsid w:val="00995A85"/>
    <w:rsid w:val="009A0836"/>
    <w:rsid w:val="009A0F76"/>
    <w:rsid w:val="009A158D"/>
    <w:rsid w:val="009A4C65"/>
    <w:rsid w:val="009B06FE"/>
    <w:rsid w:val="009B22A2"/>
    <w:rsid w:val="009B4910"/>
    <w:rsid w:val="009B4F51"/>
    <w:rsid w:val="009C0E14"/>
    <w:rsid w:val="009C3001"/>
    <w:rsid w:val="009C3048"/>
    <w:rsid w:val="009C6868"/>
    <w:rsid w:val="009D0BEC"/>
    <w:rsid w:val="009E04E5"/>
    <w:rsid w:val="009E0AF9"/>
    <w:rsid w:val="009E1328"/>
    <w:rsid w:val="009E1C2D"/>
    <w:rsid w:val="009E4821"/>
    <w:rsid w:val="009E527A"/>
    <w:rsid w:val="009E5A15"/>
    <w:rsid w:val="009F2678"/>
    <w:rsid w:val="00A0109C"/>
    <w:rsid w:val="00A03459"/>
    <w:rsid w:val="00A03B20"/>
    <w:rsid w:val="00A03BCD"/>
    <w:rsid w:val="00A03D18"/>
    <w:rsid w:val="00A03EB8"/>
    <w:rsid w:val="00A04AF4"/>
    <w:rsid w:val="00A05E45"/>
    <w:rsid w:val="00A06AE0"/>
    <w:rsid w:val="00A07A57"/>
    <w:rsid w:val="00A07BAD"/>
    <w:rsid w:val="00A11D87"/>
    <w:rsid w:val="00A12E10"/>
    <w:rsid w:val="00A218BC"/>
    <w:rsid w:val="00A246E7"/>
    <w:rsid w:val="00A254A3"/>
    <w:rsid w:val="00A32840"/>
    <w:rsid w:val="00A359F5"/>
    <w:rsid w:val="00A400E8"/>
    <w:rsid w:val="00A40507"/>
    <w:rsid w:val="00A420B1"/>
    <w:rsid w:val="00A46C8F"/>
    <w:rsid w:val="00A51BDC"/>
    <w:rsid w:val="00A51FE8"/>
    <w:rsid w:val="00A54B8D"/>
    <w:rsid w:val="00A5690C"/>
    <w:rsid w:val="00A573FC"/>
    <w:rsid w:val="00A57CEB"/>
    <w:rsid w:val="00A61CEA"/>
    <w:rsid w:val="00A7170C"/>
    <w:rsid w:val="00A7217A"/>
    <w:rsid w:val="00A734FC"/>
    <w:rsid w:val="00A751E6"/>
    <w:rsid w:val="00A77339"/>
    <w:rsid w:val="00A80230"/>
    <w:rsid w:val="00A82EBC"/>
    <w:rsid w:val="00A82F6A"/>
    <w:rsid w:val="00A83ACA"/>
    <w:rsid w:val="00A84F0D"/>
    <w:rsid w:val="00A86068"/>
    <w:rsid w:val="00A8613B"/>
    <w:rsid w:val="00A8618A"/>
    <w:rsid w:val="00A900C2"/>
    <w:rsid w:val="00A91715"/>
    <w:rsid w:val="00A91D75"/>
    <w:rsid w:val="00A91FE6"/>
    <w:rsid w:val="00A93BB9"/>
    <w:rsid w:val="00A94242"/>
    <w:rsid w:val="00A95AD4"/>
    <w:rsid w:val="00AA1B78"/>
    <w:rsid w:val="00AA3917"/>
    <w:rsid w:val="00AA4380"/>
    <w:rsid w:val="00AA5547"/>
    <w:rsid w:val="00AA5670"/>
    <w:rsid w:val="00AA77CE"/>
    <w:rsid w:val="00AB22D6"/>
    <w:rsid w:val="00AB384D"/>
    <w:rsid w:val="00AC0782"/>
    <w:rsid w:val="00AC343A"/>
    <w:rsid w:val="00AC3DCF"/>
    <w:rsid w:val="00AD2649"/>
    <w:rsid w:val="00AD2B75"/>
    <w:rsid w:val="00AD3874"/>
    <w:rsid w:val="00AD4409"/>
    <w:rsid w:val="00AD7B32"/>
    <w:rsid w:val="00AE34D5"/>
    <w:rsid w:val="00AE450C"/>
    <w:rsid w:val="00AE4EB5"/>
    <w:rsid w:val="00AE5779"/>
    <w:rsid w:val="00AE5A81"/>
    <w:rsid w:val="00AF6146"/>
    <w:rsid w:val="00AF67C6"/>
    <w:rsid w:val="00AF67E7"/>
    <w:rsid w:val="00B00A81"/>
    <w:rsid w:val="00B0137C"/>
    <w:rsid w:val="00B02D5D"/>
    <w:rsid w:val="00B046FD"/>
    <w:rsid w:val="00B07C07"/>
    <w:rsid w:val="00B10ED0"/>
    <w:rsid w:val="00B13208"/>
    <w:rsid w:val="00B1452E"/>
    <w:rsid w:val="00B17008"/>
    <w:rsid w:val="00B1768F"/>
    <w:rsid w:val="00B17DED"/>
    <w:rsid w:val="00B21238"/>
    <w:rsid w:val="00B21EF1"/>
    <w:rsid w:val="00B22D09"/>
    <w:rsid w:val="00B24F38"/>
    <w:rsid w:val="00B2578D"/>
    <w:rsid w:val="00B25A0B"/>
    <w:rsid w:val="00B331CB"/>
    <w:rsid w:val="00B348A2"/>
    <w:rsid w:val="00B34F6E"/>
    <w:rsid w:val="00B37A87"/>
    <w:rsid w:val="00B4260B"/>
    <w:rsid w:val="00B439F7"/>
    <w:rsid w:val="00B4491A"/>
    <w:rsid w:val="00B4701F"/>
    <w:rsid w:val="00B473DA"/>
    <w:rsid w:val="00B515D6"/>
    <w:rsid w:val="00B52663"/>
    <w:rsid w:val="00B53234"/>
    <w:rsid w:val="00B555E1"/>
    <w:rsid w:val="00B57402"/>
    <w:rsid w:val="00B60C0A"/>
    <w:rsid w:val="00B62513"/>
    <w:rsid w:val="00B62F07"/>
    <w:rsid w:val="00B65936"/>
    <w:rsid w:val="00B70065"/>
    <w:rsid w:val="00B70D56"/>
    <w:rsid w:val="00B928A7"/>
    <w:rsid w:val="00B968BC"/>
    <w:rsid w:val="00BA545C"/>
    <w:rsid w:val="00BA6E99"/>
    <w:rsid w:val="00BA76BF"/>
    <w:rsid w:val="00BA7A25"/>
    <w:rsid w:val="00BB127C"/>
    <w:rsid w:val="00BB2447"/>
    <w:rsid w:val="00BB3426"/>
    <w:rsid w:val="00BC57C0"/>
    <w:rsid w:val="00BD0471"/>
    <w:rsid w:val="00BD0F1E"/>
    <w:rsid w:val="00BD2821"/>
    <w:rsid w:val="00BD44A3"/>
    <w:rsid w:val="00BD5436"/>
    <w:rsid w:val="00BD6527"/>
    <w:rsid w:val="00BD7EED"/>
    <w:rsid w:val="00BE0226"/>
    <w:rsid w:val="00BE0A31"/>
    <w:rsid w:val="00BE0A79"/>
    <w:rsid w:val="00BE23B6"/>
    <w:rsid w:val="00BE5F0E"/>
    <w:rsid w:val="00BF0A7E"/>
    <w:rsid w:val="00C002EA"/>
    <w:rsid w:val="00C01591"/>
    <w:rsid w:val="00C017AC"/>
    <w:rsid w:val="00C03473"/>
    <w:rsid w:val="00C047E2"/>
    <w:rsid w:val="00C05F11"/>
    <w:rsid w:val="00C12DF1"/>
    <w:rsid w:val="00C15268"/>
    <w:rsid w:val="00C1650F"/>
    <w:rsid w:val="00C16945"/>
    <w:rsid w:val="00C27AB0"/>
    <w:rsid w:val="00C31E9A"/>
    <w:rsid w:val="00C32F55"/>
    <w:rsid w:val="00C3456F"/>
    <w:rsid w:val="00C34F76"/>
    <w:rsid w:val="00C3692F"/>
    <w:rsid w:val="00C3744B"/>
    <w:rsid w:val="00C37491"/>
    <w:rsid w:val="00C410D1"/>
    <w:rsid w:val="00C432D3"/>
    <w:rsid w:val="00C4561F"/>
    <w:rsid w:val="00C505A5"/>
    <w:rsid w:val="00C506C1"/>
    <w:rsid w:val="00C50FEA"/>
    <w:rsid w:val="00C54092"/>
    <w:rsid w:val="00C54D21"/>
    <w:rsid w:val="00C6323A"/>
    <w:rsid w:val="00C64837"/>
    <w:rsid w:val="00C70248"/>
    <w:rsid w:val="00C711D4"/>
    <w:rsid w:val="00C71552"/>
    <w:rsid w:val="00C716F3"/>
    <w:rsid w:val="00C826E2"/>
    <w:rsid w:val="00C84285"/>
    <w:rsid w:val="00C86A64"/>
    <w:rsid w:val="00C87193"/>
    <w:rsid w:val="00C87454"/>
    <w:rsid w:val="00C91810"/>
    <w:rsid w:val="00C957AA"/>
    <w:rsid w:val="00C97CE5"/>
    <w:rsid w:val="00CA145E"/>
    <w:rsid w:val="00CA4FF0"/>
    <w:rsid w:val="00CA6BCD"/>
    <w:rsid w:val="00CB02AE"/>
    <w:rsid w:val="00CB14FD"/>
    <w:rsid w:val="00CB2304"/>
    <w:rsid w:val="00CB27A1"/>
    <w:rsid w:val="00CB6616"/>
    <w:rsid w:val="00CC2F7F"/>
    <w:rsid w:val="00CC3136"/>
    <w:rsid w:val="00CC3FE8"/>
    <w:rsid w:val="00CC692B"/>
    <w:rsid w:val="00CD00AB"/>
    <w:rsid w:val="00CD4FCC"/>
    <w:rsid w:val="00CD596E"/>
    <w:rsid w:val="00CD7393"/>
    <w:rsid w:val="00CE00BA"/>
    <w:rsid w:val="00CE07E2"/>
    <w:rsid w:val="00CE3A31"/>
    <w:rsid w:val="00CF206E"/>
    <w:rsid w:val="00CF3169"/>
    <w:rsid w:val="00CF3F16"/>
    <w:rsid w:val="00CF5852"/>
    <w:rsid w:val="00CF74A7"/>
    <w:rsid w:val="00D0266A"/>
    <w:rsid w:val="00D0549A"/>
    <w:rsid w:val="00D0C16A"/>
    <w:rsid w:val="00D167AA"/>
    <w:rsid w:val="00D20FDF"/>
    <w:rsid w:val="00D21F46"/>
    <w:rsid w:val="00D22765"/>
    <w:rsid w:val="00D277DF"/>
    <w:rsid w:val="00D27D22"/>
    <w:rsid w:val="00D319EE"/>
    <w:rsid w:val="00D31ED3"/>
    <w:rsid w:val="00D321AC"/>
    <w:rsid w:val="00D32FA4"/>
    <w:rsid w:val="00D35359"/>
    <w:rsid w:val="00D3735F"/>
    <w:rsid w:val="00D374D9"/>
    <w:rsid w:val="00D41563"/>
    <w:rsid w:val="00D424A7"/>
    <w:rsid w:val="00D42842"/>
    <w:rsid w:val="00D43C57"/>
    <w:rsid w:val="00D45B38"/>
    <w:rsid w:val="00D46A6D"/>
    <w:rsid w:val="00D46C9D"/>
    <w:rsid w:val="00D476F7"/>
    <w:rsid w:val="00D51F38"/>
    <w:rsid w:val="00D52B3C"/>
    <w:rsid w:val="00D549A9"/>
    <w:rsid w:val="00D55CBC"/>
    <w:rsid w:val="00D56C85"/>
    <w:rsid w:val="00D6017E"/>
    <w:rsid w:val="00D60ED1"/>
    <w:rsid w:val="00D61AEC"/>
    <w:rsid w:val="00D61F60"/>
    <w:rsid w:val="00D61FB4"/>
    <w:rsid w:val="00D66475"/>
    <w:rsid w:val="00D67535"/>
    <w:rsid w:val="00D70BFC"/>
    <w:rsid w:val="00D74F95"/>
    <w:rsid w:val="00D75C0E"/>
    <w:rsid w:val="00D75D15"/>
    <w:rsid w:val="00D766FE"/>
    <w:rsid w:val="00D8256B"/>
    <w:rsid w:val="00D8390B"/>
    <w:rsid w:val="00D846A7"/>
    <w:rsid w:val="00D8631A"/>
    <w:rsid w:val="00D87B76"/>
    <w:rsid w:val="00D87CD8"/>
    <w:rsid w:val="00D87FA1"/>
    <w:rsid w:val="00D93CA8"/>
    <w:rsid w:val="00D9627F"/>
    <w:rsid w:val="00D973A6"/>
    <w:rsid w:val="00D97F93"/>
    <w:rsid w:val="00DA1ACD"/>
    <w:rsid w:val="00DA6C74"/>
    <w:rsid w:val="00DB05BF"/>
    <w:rsid w:val="00DB33FE"/>
    <w:rsid w:val="00DB38BD"/>
    <w:rsid w:val="00DB4BCB"/>
    <w:rsid w:val="00DB5DE0"/>
    <w:rsid w:val="00DB5E3D"/>
    <w:rsid w:val="00DC32B6"/>
    <w:rsid w:val="00DC3AAC"/>
    <w:rsid w:val="00DC40A6"/>
    <w:rsid w:val="00DC4C28"/>
    <w:rsid w:val="00DC5912"/>
    <w:rsid w:val="00DC684E"/>
    <w:rsid w:val="00DC7AA6"/>
    <w:rsid w:val="00DC7C2F"/>
    <w:rsid w:val="00DD0B22"/>
    <w:rsid w:val="00DD40DD"/>
    <w:rsid w:val="00DD49BE"/>
    <w:rsid w:val="00DD61E4"/>
    <w:rsid w:val="00DD66ED"/>
    <w:rsid w:val="00DE2396"/>
    <w:rsid w:val="00DE27A6"/>
    <w:rsid w:val="00DE7102"/>
    <w:rsid w:val="00DF12C1"/>
    <w:rsid w:val="00DF1CFA"/>
    <w:rsid w:val="00DF23C8"/>
    <w:rsid w:val="00DF45A8"/>
    <w:rsid w:val="00DF48B7"/>
    <w:rsid w:val="00E01498"/>
    <w:rsid w:val="00E02AD5"/>
    <w:rsid w:val="00E078FE"/>
    <w:rsid w:val="00E10528"/>
    <w:rsid w:val="00E10ED1"/>
    <w:rsid w:val="00E13A5B"/>
    <w:rsid w:val="00E13EB1"/>
    <w:rsid w:val="00E21844"/>
    <w:rsid w:val="00E22804"/>
    <w:rsid w:val="00E25257"/>
    <w:rsid w:val="00E2724E"/>
    <w:rsid w:val="00E40FED"/>
    <w:rsid w:val="00E4308A"/>
    <w:rsid w:val="00E47A66"/>
    <w:rsid w:val="00E523C3"/>
    <w:rsid w:val="00E5388E"/>
    <w:rsid w:val="00E53BD1"/>
    <w:rsid w:val="00E55D68"/>
    <w:rsid w:val="00E56454"/>
    <w:rsid w:val="00E6016B"/>
    <w:rsid w:val="00E62C33"/>
    <w:rsid w:val="00E637A6"/>
    <w:rsid w:val="00E65F61"/>
    <w:rsid w:val="00E6770F"/>
    <w:rsid w:val="00E700E9"/>
    <w:rsid w:val="00E71524"/>
    <w:rsid w:val="00E71C6A"/>
    <w:rsid w:val="00E7248F"/>
    <w:rsid w:val="00E728D9"/>
    <w:rsid w:val="00E73D90"/>
    <w:rsid w:val="00E81B7D"/>
    <w:rsid w:val="00E8217E"/>
    <w:rsid w:val="00E831E7"/>
    <w:rsid w:val="00E85FF6"/>
    <w:rsid w:val="00E87DB6"/>
    <w:rsid w:val="00E91507"/>
    <w:rsid w:val="00E94B95"/>
    <w:rsid w:val="00E9613D"/>
    <w:rsid w:val="00E9746C"/>
    <w:rsid w:val="00EA2149"/>
    <w:rsid w:val="00EA5686"/>
    <w:rsid w:val="00EA734C"/>
    <w:rsid w:val="00EA792E"/>
    <w:rsid w:val="00EB1E61"/>
    <w:rsid w:val="00EB3F54"/>
    <w:rsid w:val="00EC3FC1"/>
    <w:rsid w:val="00EC515C"/>
    <w:rsid w:val="00ED19BD"/>
    <w:rsid w:val="00ED345F"/>
    <w:rsid w:val="00ED5D9B"/>
    <w:rsid w:val="00ED6905"/>
    <w:rsid w:val="00ED77FA"/>
    <w:rsid w:val="00EE129C"/>
    <w:rsid w:val="00EE2156"/>
    <w:rsid w:val="00EE3775"/>
    <w:rsid w:val="00EF564B"/>
    <w:rsid w:val="00EF6413"/>
    <w:rsid w:val="00EF64C7"/>
    <w:rsid w:val="00EF7F05"/>
    <w:rsid w:val="00F0042B"/>
    <w:rsid w:val="00F02712"/>
    <w:rsid w:val="00F02E62"/>
    <w:rsid w:val="00F061FB"/>
    <w:rsid w:val="00F06F0F"/>
    <w:rsid w:val="00F12968"/>
    <w:rsid w:val="00F13640"/>
    <w:rsid w:val="00F1434A"/>
    <w:rsid w:val="00F14A87"/>
    <w:rsid w:val="00F1798A"/>
    <w:rsid w:val="00F20304"/>
    <w:rsid w:val="00F20CAE"/>
    <w:rsid w:val="00F24F06"/>
    <w:rsid w:val="00F25D34"/>
    <w:rsid w:val="00F305D5"/>
    <w:rsid w:val="00F3113A"/>
    <w:rsid w:val="00F31495"/>
    <w:rsid w:val="00F31DA6"/>
    <w:rsid w:val="00F343C5"/>
    <w:rsid w:val="00F5031E"/>
    <w:rsid w:val="00F52514"/>
    <w:rsid w:val="00F63755"/>
    <w:rsid w:val="00F644D8"/>
    <w:rsid w:val="00F66B2A"/>
    <w:rsid w:val="00F6732E"/>
    <w:rsid w:val="00F70A88"/>
    <w:rsid w:val="00F74BDC"/>
    <w:rsid w:val="00F778BB"/>
    <w:rsid w:val="00F81073"/>
    <w:rsid w:val="00F82E4F"/>
    <w:rsid w:val="00F83E4B"/>
    <w:rsid w:val="00F922C0"/>
    <w:rsid w:val="00FA05DE"/>
    <w:rsid w:val="00FA126D"/>
    <w:rsid w:val="00FA2B15"/>
    <w:rsid w:val="00FA3436"/>
    <w:rsid w:val="00FA5512"/>
    <w:rsid w:val="00FA7062"/>
    <w:rsid w:val="00FB7B7B"/>
    <w:rsid w:val="00FC6554"/>
    <w:rsid w:val="00FD062D"/>
    <w:rsid w:val="00FD1046"/>
    <w:rsid w:val="00FD5CC5"/>
    <w:rsid w:val="00FD6B65"/>
    <w:rsid w:val="00FD6E04"/>
    <w:rsid w:val="00FD7DEC"/>
    <w:rsid w:val="00FE0D74"/>
    <w:rsid w:val="00FE3D2C"/>
    <w:rsid w:val="00FE479E"/>
    <w:rsid w:val="00FE4BF0"/>
    <w:rsid w:val="00FE5F62"/>
    <w:rsid w:val="00FE7031"/>
    <w:rsid w:val="00FF1E9B"/>
    <w:rsid w:val="00FF44C4"/>
    <w:rsid w:val="00FF6394"/>
    <w:rsid w:val="00FF6395"/>
    <w:rsid w:val="00FF6642"/>
    <w:rsid w:val="00FF6EF8"/>
    <w:rsid w:val="023A84E9"/>
    <w:rsid w:val="02882B19"/>
    <w:rsid w:val="0294D0C7"/>
    <w:rsid w:val="029F7517"/>
    <w:rsid w:val="030084E8"/>
    <w:rsid w:val="0349EB0E"/>
    <w:rsid w:val="035E00B1"/>
    <w:rsid w:val="03925A74"/>
    <w:rsid w:val="0439BCA3"/>
    <w:rsid w:val="04669B9F"/>
    <w:rsid w:val="047649F0"/>
    <w:rsid w:val="049589E5"/>
    <w:rsid w:val="04F32129"/>
    <w:rsid w:val="05A9DF4E"/>
    <w:rsid w:val="062B81BD"/>
    <w:rsid w:val="063E3682"/>
    <w:rsid w:val="067129CD"/>
    <w:rsid w:val="069DE3A1"/>
    <w:rsid w:val="06A36361"/>
    <w:rsid w:val="070491AE"/>
    <w:rsid w:val="070CE79C"/>
    <w:rsid w:val="0725C14D"/>
    <w:rsid w:val="07A05166"/>
    <w:rsid w:val="07B25600"/>
    <w:rsid w:val="07F1AB82"/>
    <w:rsid w:val="080A5A85"/>
    <w:rsid w:val="083838A5"/>
    <w:rsid w:val="08392C53"/>
    <w:rsid w:val="0852397A"/>
    <w:rsid w:val="087224FC"/>
    <w:rsid w:val="0889B17E"/>
    <w:rsid w:val="089FFD91"/>
    <w:rsid w:val="08D1896E"/>
    <w:rsid w:val="08D60754"/>
    <w:rsid w:val="08F42F00"/>
    <w:rsid w:val="09018DE5"/>
    <w:rsid w:val="09032039"/>
    <w:rsid w:val="096367DF"/>
    <w:rsid w:val="097A30F9"/>
    <w:rsid w:val="09CA1B2F"/>
    <w:rsid w:val="0A1EF633"/>
    <w:rsid w:val="0A31D1DA"/>
    <w:rsid w:val="0A6EA3C4"/>
    <w:rsid w:val="0AA39B1A"/>
    <w:rsid w:val="0AC9DD00"/>
    <w:rsid w:val="0B4AF8E3"/>
    <w:rsid w:val="0B72B56D"/>
    <w:rsid w:val="0B7538B3"/>
    <w:rsid w:val="0CB2C217"/>
    <w:rsid w:val="0CCCF724"/>
    <w:rsid w:val="0CE5DA77"/>
    <w:rsid w:val="0CF2233B"/>
    <w:rsid w:val="0D30A926"/>
    <w:rsid w:val="0D512CBC"/>
    <w:rsid w:val="0D7DE94F"/>
    <w:rsid w:val="0D7E2594"/>
    <w:rsid w:val="0E2DDEE6"/>
    <w:rsid w:val="0EABB5C7"/>
    <w:rsid w:val="0F10DA10"/>
    <w:rsid w:val="0F2B451A"/>
    <w:rsid w:val="0F5B6BEA"/>
    <w:rsid w:val="0F693170"/>
    <w:rsid w:val="0F774158"/>
    <w:rsid w:val="1012FEE9"/>
    <w:rsid w:val="103AB574"/>
    <w:rsid w:val="104A03D1"/>
    <w:rsid w:val="105248B9"/>
    <w:rsid w:val="108200C8"/>
    <w:rsid w:val="1093EB89"/>
    <w:rsid w:val="10D411C6"/>
    <w:rsid w:val="11528F4A"/>
    <w:rsid w:val="11FEF367"/>
    <w:rsid w:val="12559DE0"/>
    <w:rsid w:val="1264D2E8"/>
    <w:rsid w:val="127F3F22"/>
    <w:rsid w:val="12CD51D9"/>
    <w:rsid w:val="12DA8F34"/>
    <w:rsid w:val="12DE0989"/>
    <w:rsid w:val="12F46E25"/>
    <w:rsid w:val="12F95E96"/>
    <w:rsid w:val="139DD9E0"/>
    <w:rsid w:val="13B1FB57"/>
    <w:rsid w:val="13B5FF59"/>
    <w:rsid w:val="140DAE4A"/>
    <w:rsid w:val="14441E53"/>
    <w:rsid w:val="14A5DCB3"/>
    <w:rsid w:val="14D58D2A"/>
    <w:rsid w:val="14DD915C"/>
    <w:rsid w:val="14F20910"/>
    <w:rsid w:val="153CF1A5"/>
    <w:rsid w:val="157A15A3"/>
    <w:rsid w:val="1589D6EB"/>
    <w:rsid w:val="15A7DC5C"/>
    <w:rsid w:val="15E80BEB"/>
    <w:rsid w:val="15F46EBC"/>
    <w:rsid w:val="15FED964"/>
    <w:rsid w:val="16195415"/>
    <w:rsid w:val="167DF530"/>
    <w:rsid w:val="16EE95AC"/>
    <w:rsid w:val="17074599"/>
    <w:rsid w:val="17077DD1"/>
    <w:rsid w:val="17278A92"/>
    <w:rsid w:val="17C8E016"/>
    <w:rsid w:val="185FDD30"/>
    <w:rsid w:val="18963EC3"/>
    <w:rsid w:val="18E0BD3D"/>
    <w:rsid w:val="18F525BD"/>
    <w:rsid w:val="195B9EEA"/>
    <w:rsid w:val="1974B7E3"/>
    <w:rsid w:val="19BE1F9E"/>
    <w:rsid w:val="1A382FFF"/>
    <w:rsid w:val="1A542FB7"/>
    <w:rsid w:val="1A550CEE"/>
    <w:rsid w:val="1AD1853D"/>
    <w:rsid w:val="1B45BFBC"/>
    <w:rsid w:val="1B7B562A"/>
    <w:rsid w:val="1B8D941D"/>
    <w:rsid w:val="1BAB7F16"/>
    <w:rsid w:val="1BE0852E"/>
    <w:rsid w:val="1C368E78"/>
    <w:rsid w:val="1C895498"/>
    <w:rsid w:val="1DB2950F"/>
    <w:rsid w:val="1DD528BD"/>
    <w:rsid w:val="1DFF506B"/>
    <w:rsid w:val="1E24F183"/>
    <w:rsid w:val="1E8E584A"/>
    <w:rsid w:val="1F218334"/>
    <w:rsid w:val="1F27CBA8"/>
    <w:rsid w:val="1F2D657C"/>
    <w:rsid w:val="1F345AD7"/>
    <w:rsid w:val="1F365638"/>
    <w:rsid w:val="1F90FB07"/>
    <w:rsid w:val="1F9B7213"/>
    <w:rsid w:val="1FC922EF"/>
    <w:rsid w:val="1FD2B3C0"/>
    <w:rsid w:val="1FE31565"/>
    <w:rsid w:val="1FE54749"/>
    <w:rsid w:val="202C62B7"/>
    <w:rsid w:val="2072699E"/>
    <w:rsid w:val="20831347"/>
    <w:rsid w:val="20996550"/>
    <w:rsid w:val="211399C8"/>
    <w:rsid w:val="21E38946"/>
    <w:rsid w:val="21EFB186"/>
    <w:rsid w:val="220C1E57"/>
    <w:rsid w:val="221144D7"/>
    <w:rsid w:val="221F3AB9"/>
    <w:rsid w:val="2315F6B8"/>
    <w:rsid w:val="23D95B61"/>
    <w:rsid w:val="2413D50B"/>
    <w:rsid w:val="241DF242"/>
    <w:rsid w:val="246094F3"/>
    <w:rsid w:val="24764DE3"/>
    <w:rsid w:val="247BA3B7"/>
    <w:rsid w:val="253801D1"/>
    <w:rsid w:val="253DE177"/>
    <w:rsid w:val="25547966"/>
    <w:rsid w:val="2588BD72"/>
    <w:rsid w:val="260E1731"/>
    <w:rsid w:val="263D780B"/>
    <w:rsid w:val="267B6695"/>
    <w:rsid w:val="271123FE"/>
    <w:rsid w:val="2753D4E0"/>
    <w:rsid w:val="27E281B9"/>
    <w:rsid w:val="290D79C8"/>
    <w:rsid w:val="296F06D2"/>
    <w:rsid w:val="29B0EEB4"/>
    <w:rsid w:val="29B45B24"/>
    <w:rsid w:val="2A02368B"/>
    <w:rsid w:val="2A18F767"/>
    <w:rsid w:val="2A28FFB6"/>
    <w:rsid w:val="2A3A90FF"/>
    <w:rsid w:val="2A3F963C"/>
    <w:rsid w:val="2A633DD9"/>
    <w:rsid w:val="2A79A7E5"/>
    <w:rsid w:val="2AEEC745"/>
    <w:rsid w:val="2B5FD863"/>
    <w:rsid w:val="2B7ADA56"/>
    <w:rsid w:val="2C6B0F97"/>
    <w:rsid w:val="2CDCB5CF"/>
    <w:rsid w:val="2D3193C5"/>
    <w:rsid w:val="2D8F1A5B"/>
    <w:rsid w:val="2DAACC36"/>
    <w:rsid w:val="2E3E1B75"/>
    <w:rsid w:val="2E5C04B6"/>
    <w:rsid w:val="2ED3402D"/>
    <w:rsid w:val="2F2E625A"/>
    <w:rsid w:val="2F428F14"/>
    <w:rsid w:val="2FABF856"/>
    <w:rsid w:val="2FB48C63"/>
    <w:rsid w:val="303F3061"/>
    <w:rsid w:val="30802926"/>
    <w:rsid w:val="3089FEB1"/>
    <w:rsid w:val="30DA1B6A"/>
    <w:rsid w:val="3183AD8B"/>
    <w:rsid w:val="31A1B858"/>
    <w:rsid w:val="32334E1E"/>
    <w:rsid w:val="329E8C99"/>
    <w:rsid w:val="32D530F4"/>
    <w:rsid w:val="333DB9F5"/>
    <w:rsid w:val="333E0927"/>
    <w:rsid w:val="336C3B00"/>
    <w:rsid w:val="3378CAED"/>
    <w:rsid w:val="338914E5"/>
    <w:rsid w:val="3410A83B"/>
    <w:rsid w:val="3491D342"/>
    <w:rsid w:val="34ECBDC7"/>
    <w:rsid w:val="354093A1"/>
    <w:rsid w:val="3552E9C2"/>
    <w:rsid w:val="356DD610"/>
    <w:rsid w:val="3692988C"/>
    <w:rsid w:val="369883E9"/>
    <w:rsid w:val="36EC41BC"/>
    <w:rsid w:val="370CDC0C"/>
    <w:rsid w:val="3762F694"/>
    <w:rsid w:val="382ED9BB"/>
    <w:rsid w:val="38FEAD01"/>
    <w:rsid w:val="394E8529"/>
    <w:rsid w:val="398C9D24"/>
    <w:rsid w:val="3A1CA474"/>
    <w:rsid w:val="3A26CA80"/>
    <w:rsid w:val="3A91AC03"/>
    <w:rsid w:val="3AA16B70"/>
    <w:rsid w:val="3AB3705F"/>
    <w:rsid w:val="3AED9D86"/>
    <w:rsid w:val="3B189A18"/>
    <w:rsid w:val="3B67B667"/>
    <w:rsid w:val="3B7CAE06"/>
    <w:rsid w:val="3BAA3C33"/>
    <w:rsid w:val="3BB1736E"/>
    <w:rsid w:val="3C7BB7AF"/>
    <w:rsid w:val="3C91073A"/>
    <w:rsid w:val="3CBF7157"/>
    <w:rsid w:val="3CBFD440"/>
    <w:rsid w:val="3CC40A35"/>
    <w:rsid w:val="3CCBC0CF"/>
    <w:rsid w:val="3CE10E10"/>
    <w:rsid w:val="3D21E4B8"/>
    <w:rsid w:val="3D35823F"/>
    <w:rsid w:val="3D3B4592"/>
    <w:rsid w:val="3D3CAA20"/>
    <w:rsid w:val="3DA460FA"/>
    <w:rsid w:val="3DAE94EE"/>
    <w:rsid w:val="3DC509C7"/>
    <w:rsid w:val="3E5CF454"/>
    <w:rsid w:val="3F268A95"/>
    <w:rsid w:val="4009B433"/>
    <w:rsid w:val="4024B3BC"/>
    <w:rsid w:val="4056E0A8"/>
    <w:rsid w:val="40981D0E"/>
    <w:rsid w:val="4112BA62"/>
    <w:rsid w:val="422B1E66"/>
    <w:rsid w:val="42CBD949"/>
    <w:rsid w:val="42CD2993"/>
    <w:rsid w:val="42DFA317"/>
    <w:rsid w:val="432B4B48"/>
    <w:rsid w:val="436A0F89"/>
    <w:rsid w:val="43E99A46"/>
    <w:rsid w:val="43EE282F"/>
    <w:rsid w:val="43F9708A"/>
    <w:rsid w:val="4440477C"/>
    <w:rsid w:val="4470F3BA"/>
    <w:rsid w:val="44D76B35"/>
    <w:rsid w:val="44E5EE61"/>
    <w:rsid w:val="44FA70AD"/>
    <w:rsid w:val="452C0840"/>
    <w:rsid w:val="458240C4"/>
    <w:rsid w:val="45B21311"/>
    <w:rsid w:val="45E67223"/>
    <w:rsid w:val="460F2E40"/>
    <w:rsid w:val="461A6FC1"/>
    <w:rsid w:val="4662F919"/>
    <w:rsid w:val="46F145D5"/>
    <w:rsid w:val="471F96E4"/>
    <w:rsid w:val="47A04FE1"/>
    <w:rsid w:val="47BDBEB4"/>
    <w:rsid w:val="47D650B1"/>
    <w:rsid w:val="47E7D5D9"/>
    <w:rsid w:val="48108059"/>
    <w:rsid w:val="4837D897"/>
    <w:rsid w:val="4842A926"/>
    <w:rsid w:val="4843D0D7"/>
    <w:rsid w:val="485F78BF"/>
    <w:rsid w:val="48600462"/>
    <w:rsid w:val="4865A41D"/>
    <w:rsid w:val="488CE202"/>
    <w:rsid w:val="48B26952"/>
    <w:rsid w:val="493D0E19"/>
    <w:rsid w:val="49440010"/>
    <w:rsid w:val="495E4AF2"/>
    <w:rsid w:val="497F4A0B"/>
    <w:rsid w:val="49AE4E01"/>
    <w:rsid w:val="49FFED4A"/>
    <w:rsid w:val="4A5CD0C4"/>
    <w:rsid w:val="4A6607F5"/>
    <w:rsid w:val="4B12EF7D"/>
    <w:rsid w:val="4B24F7C2"/>
    <w:rsid w:val="4B4518B8"/>
    <w:rsid w:val="4B4B2AA3"/>
    <w:rsid w:val="4B58C29C"/>
    <w:rsid w:val="4B5D7054"/>
    <w:rsid w:val="4B787301"/>
    <w:rsid w:val="4B8C3407"/>
    <w:rsid w:val="4BC5A811"/>
    <w:rsid w:val="4C3DD760"/>
    <w:rsid w:val="4C66AB7C"/>
    <w:rsid w:val="4CAFC6C7"/>
    <w:rsid w:val="4CBA5F4C"/>
    <w:rsid w:val="4CBB520C"/>
    <w:rsid w:val="4CEA6336"/>
    <w:rsid w:val="4D1FBC75"/>
    <w:rsid w:val="4D4F7958"/>
    <w:rsid w:val="4DAEE89F"/>
    <w:rsid w:val="4DBB7CBD"/>
    <w:rsid w:val="4DD8BC13"/>
    <w:rsid w:val="4DDC8CA6"/>
    <w:rsid w:val="4E3260C6"/>
    <w:rsid w:val="4E811C30"/>
    <w:rsid w:val="4F669FFA"/>
    <w:rsid w:val="4F73C26B"/>
    <w:rsid w:val="4FF03EA2"/>
    <w:rsid w:val="50218328"/>
    <w:rsid w:val="509728BB"/>
    <w:rsid w:val="509F1403"/>
    <w:rsid w:val="510EEC24"/>
    <w:rsid w:val="51376688"/>
    <w:rsid w:val="513A2122"/>
    <w:rsid w:val="515DC2A6"/>
    <w:rsid w:val="51957AFC"/>
    <w:rsid w:val="51A6A1AB"/>
    <w:rsid w:val="51B6AF2E"/>
    <w:rsid w:val="51C82D2B"/>
    <w:rsid w:val="51CB9357"/>
    <w:rsid w:val="51D9CCCF"/>
    <w:rsid w:val="5210A7B0"/>
    <w:rsid w:val="527E3870"/>
    <w:rsid w:val="5283D30D"/>
    <w:rsid w:val="52D007C4"/>
    <w:rsid w:val="52F40C4D"/>
    <w:rsid w:val="5316B174"/>
    <w:rsid w:val="532B5894"/>
    <w:rsid w:val="5398E395"/>
    <w:rsid w:val="54197B68"/>
    <w:rsid w:val="545A4C8D"/>
    <w:rsid w:val="54C66C56"/>
    <w:rsid w:val="54EE4F6F"/>
    <w:rsid w:val="55A6A0B3"/>
    <w:rsid w:val="55F4EF61"/>
    <w:rsid w:val="56301F90"/>
    <w:rsid w:val="566B10DA"/>
    <w:rsid w:val="56B225FE"/>
    <w:rsid w:val="56D9A825"/>
    <w:rsid w:val="56E30398"/>
    <w:rsid w:val="572746F7"/>
    <w:rsid w:val="576DBD22"/>
    <w:rsid w:val="578F4E90"/>
    <w:rsid w:val="57DF4CBB"/>
    <w:rsid w:val="57E422ED"/>
    <w:rsid w:val="57EBFEF6"/>
    <w:rsid w:val="57EF6D97"/>
    <w:rsid w:val="57F535A4"/>
    <w:rsid w:val="57F82A02"/>
    <w:rsid w:val="5849AEF3"/>
    <w:rsid w:val="58AF2F5B"/>
    <w:rsid w:val="59050CBB"/>
    <w:rsid w:val="59693DBE"/>
    <w:rsid w:val="59783E1B"/>
    <w:rsid w:val="5996A0E2"/>
    <w:rsid w:val="59A7D60C"/>
    <w:rsid w:val="5A05D4DD"/>
    <w:rsid w:val="5A18A557"/>
    <w:rsid w:val="5AA0BD79"/>
    <w:rsid w:val="5AB16934"/>
    <w:rsid w:val="5B009BC7"/>
    <w:rsid w:val="5B00E18B"/>
    <w:rsid w:val="5B36724B"/>
    <w:rsid w:val="5B4A53B4"/>
    <w:rsid w:val="5B65649E"/>
    <w:rsid w:val="5B7CCB69"/>
    <w:rsid w:val="5BD673A3"/>
    <w:rsid w:val="5BE836D6"/>
    <w:rsid w:val="5BF3E3CC"/>
    <w:rsid w:val="5C2DF63F"/>
    <w:rsid w:val="5C6E794E"/>
    <w:rsid w:val="5C795915"/>
    <w:rsid w:val="5C95CF27"/>
    <w:rsid w:val="5C964C70"/>
    <w:rsid w:val="5D1FA36C"/>
    <w:rsid w:val="5D36F3F5"/>
    <w:rsid w:val="5D76512D"/>
    <w:rsid w:val="5E396316"/>
    <w:rsid w:val="5E432630"/>
    <w:rsid w:val="5E73D42A"/>
    <w:rsid w:val="5E8D3B8E"/>
    <w:rsid w:val="5EBC20E9"/>
    <w:rsid w:val="5EC8E496"/>
    <w:rsid w:val="5F2758FA"/>
    <w:rsid w:val="5F4A1D80"/>
    <w:rsid w:val="5F5FB034"/>
    <w:rsid w:val="5F8017C4"/>
    <w:rsid w:val="5FBEFA1C"/>
    <w:rsid w:val="5FFEFCD5"/>
    <w:rsid w:val="600BD971"/>
    <w:rsid w:val="601DE3F4"/>
    <w:rsid w:val="60364B1C"/>
    <w:rsid w:val="60498C80"/>
    <w:rsid w:val="607CA6EA"/>
    <w:rsid w:val="609EF151"/>
    <w:rsid w:val="60A6772B"/>
    <w:rsid w:val="6119BF00"/>
    <w:rsid w:val="6120496D"/>
    <w:rsid w:val="61D77E7D"/>
    <w:rsid w:val="61F4E959"/>
    <w:rsid w:val="621B32A6"/>
    <w:rsid w:val="6236B3BF"/>
    <w:rsid w:val="63122A0D"/>
    <w:rsid w:val="639D55EC"/>
    <w:rsid w:val="64D71237"/>
    <w:rsid w:val="65263FC5"/>
    <w:rsid w:val="658F0EAA"/>
    <w:rsid w:val="65A3295E"/>
    <w:rsid w:val="66876006"/>
    <w:rsid w:val="66B6140C"/>
    <w:rsid w:val="66D7545C"/>
    <w:rsid w:val="6724E15C"/>
    <w:rsid w:val="67EEEE0F"/>
    <w:rsid w:val="67F0E1BA"/>
    <w:rsid w:val="6867E091"/>
    <w:rsid w:val="68680CBD"/>
    <w:rsid w:val="686A7822"/>
    <w:rsid w:val="68930FCD"/>
    <w:rsid w:val="6899F3DC"/>
    <w:rsid w:val="68B8BDBC"/>
    <w:rsid w:val="68BB23EF"/>
    <w:rsid w:val="6959083B"/>
    <w:rsid w:val="69A840FF"/>
    <w:rsid w:val="69D4BB2B"/>
    <w:rsid w:val="6A6E6135"/>
    <w:rsid w:val="6AD195B3"/>
    <w:rsid w:val="6B09DF28"/>
    <w:rsid w:val="6B0B4C79"/>
    <w:rsid w:val="6B3420B7"/>
    <w:rsid w:val="6B8BBAB9"/>
    <w:rsid w:val="6C29B93C"/>
    <w:rsid w:val="6C6014B2"/>
    <w:rsid w:val="6C7711AC"/>
    <w:rsid w:val="6CCA3E9A"/>
    <w:rsid w:val="6D19B6C3"/>
    <w:rsid w:val="6D5D52CC"/>
    <w:rsid w:val="6E03FE11"/>
    <w:rsid w:val="6E0DEC55"/>
    <w:rsid w:val="6E120DDB"/>
    <w:rsid w:val="6E34F7EF"/>
    <w:rsid w:val="6EB4B4FF"/>
    <w:rsid w:val="6EE75965"/>
    <w:rsid w:val="6F0B73F3"/>
    <w:rsid w:val="6F24D236"/>
    <w:rsid w:val="6F3854CE"/>
    <w:rsid w:val="6F4A63D4"/>
    <w:rsid w:val="6F703B58"/>
    <w:rsid w:val="6F946CFD"/>
    <w:rsid w:val="6FD62895"/>
    <w:rsid w:val="6FEB7189"/>
    <w:rsid w:val="707F6BCA"/>
    <w:rsid w:val="70BD1ADF"/>
    <w:rsid w:val="70BDF0EB"/>
    <w:rsid w:val="712C54D9"/>
    <w:rsid w:val="71A77B1A"/>
    <w:rsid w:val="720FC0C4"/>
    <w:rsid w:val="723CACB8"/>
    <w:rsid w:val="72CBDE7A"/>
    <w:rsid w:val="72F77CD6"/>
    <w:rsid w:val="732B2C65"/>
    <w:rsid w:val="7335CA42"/>
    <w:rsid w:val="738E5868"/>
    <w:rsid w:val="7403FF5A"/>
    <w:rsid w:val="74272867"/>
    <w:rsid w:val="743B06B1"/>
    <w:rsid w:val="74520257"/>
    <w:rsid w:val="74591AD2"/>
    <w:rsid w:val="74C58FF6"/>
    <w:rsid w:val="756E4FAA"/>
    <w:rsid w:val="75724A03"/>
    <w:rsid w:val="758E787E"/>
    <w:rsid w:val="75B5CE49"/>
    <w:rsid w:val="76364893"/>
    <w:rsid w:val="76383D90"/>
    <w:rsid w:val="76627140"/>
    <w:rsid w:val="77ACE878"/>
    <w:rsid w:val="77BF8E95"/>
    <w:rsid w:val="77F85DEA"/>
    <w:rsid w:val="783ACD16"/>
    <w:rsid w:val="78777BEA"/>
    <w:rsid w:val="78D79FEF"/>
    <w:rsid w:val="79FFA3E9"/>
    <w:rsid w:val="7A3F9E2D"/>
    <w:rsid w:val="7A5B8119"/>
    <w:rsid w:val="7AC141B0"/>
    <w:rsid w:val="7B3D3230"/>
    <w:rsid w:val="7B5E7ACF"/>
    <w:rsid w:val="7BE47C0B"/>
    <w:rsid w:val="7C853E0A"/>
    <w:rsid w:val="7D0D7B0B"/>
    <w:rsid w:val="7D11A428"/>
    <w:rsid w:val="7D5F70FE"/>
    <w:rsid w:val="7E7EDE50"/>
    <w:rsid w:val="7F5EFD43"/>
    <w:rsid w:val="7FC53F69"/>
    <w:rsid w:val="7FD6E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CA0ED"/>
  <w15:docId w15:val="{D95EDA52-3E89-4FB6-ABFE-5F6A5A79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10" w:qFormat="1"/>
    <w:lsdException w:name="Closing" w:semiHidden="1" w:unhideWhenUsed="1" w:qFormat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1"/>
    <w:lsdException w:name="Plain Table 3" w:uiPriority="42"/>
    <w:lsdException w:name="Plain Table 4" w:uiPriority="44"/>
    <w:lsdException w:name="Plain Table 5" w:uiPriority="45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A56"/>
    <w:pPr>
      <w:spacing w:after="0" w:line="360" w:lineRule="auto"/>
      <w:contextualSpacing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6D1D6A" w:themeColor="accent1" w:themeShade="BF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692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D1D6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6C85"/>
    <w:pPr>
      <w:keepNext/>
      <w:keepLines/>
      <w:spacing w:before="40"/>
      <w:outlineLvl w:val="4"/>
    </w:pPr>
    <w:rPr>
      <w:rFonts w:ascii="Calibri Light" w:eastAsia="Times New Roman" w:hAnsi="Calibri Light" w:cs="Times New Roman"/>
      <w:color w:val="492249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C85"/>
    <w:pPr>
      <w:keepNext/>
      <w:keepLines/>
      <w:spacing w:before="40"/>
      <w:outlineLvl w:val="5"/>
    </w:pPr>
    <w:rPr>
      <w:rFonts w:ascii="Calibri Light" w:eastAsia="Times New Roman" w:hAnsi="Calibri Light" w:cs="Times New Roman"/>
      <w:i/>
      <w:iCs/>
      <w:color w:val="492249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6C85"/>
    <w:pPr>
      <w:keepNext/>
      <w:keepLines/>
      <w:spacing w:before="40"/>
      <w:outlineLvl w:val="6"/>
    </w:pPr>
    <w:rPr>
      <w:rFonts w:ascii="Calibri Light" w:eastAsia="Times New Roman" w:hAnsi="Calibri Light" w:cs="Times New Roman"/>
      <w:i/>
      <w:iCs/>
      <w:color w:val="40404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6C85"/>
    <w:pPr>
      <w:keepNext/>
      <w:keepLines/>
      <w:spacing w:before="40"/>
      <w:outlineLvl w:val="7"/>
    </w:pPr>
    <w:rPr>
      <w:rFonts w:ascii="Calibri Light" w:eastAsia="Times New Roman" w:hAnsi="Calibri Light" w:cs="Times New Roman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6C85"/>
    <w:pPr>
      <w:keepNext/>
      <w:keepLines/>
      <w:spacing w:before="40"/>
      <w:outlineLvl w:val="8"/>
    </w:pPr>
    <w:rPr>
      <w:rFonts w:ascii="Calibri Light" w:eastAsia="Times New Roman" w:hAnsi="Calibri Light" w:cs="Times New Roman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6D1D6A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6D1D6A" w:themeColor="accent1" w:themeShade="BF"/>
    </w:rPr>
  </w:style>
  <w:style w:type="paragraph" w:styleId="Subtitle">
    <w:name w:val="Subtitle"/>
    <w:basedOn w:val="Normal"/>
    <w:link w:val="SubtitleChar"/>
    <w:uiPriority w:val="11"/>
    <w:unhideWhenUsed/>
    <w:qFormat/>
    <w:rsid w:val="00A91D75"/>
    <w:rPr>
      <w:rFonts w:asciiTheme="majorHAnsi" w:hAnsiTheme="majorHAnsi"/>
      <w:b/>
      <w:color w:val="632E62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39"/>
    <w:pPr>
      <w:spacing w:before="120" w:after="120" w:line="240" w:lineRule="auto"/>
      <w:ind w:left="115" w:right="11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color w:val="6D1D6A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0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A91D75"/>
    <w:rPr>
      <w:rFonts w:asciiTheme="majorHAnsi" w:hAnsiTheme="majorHAnsi"/>
      <w:b/>
      <w:color w:val="632E62" w:themeColor="text2"/>
      <w:sz w:val="36"/>
      <w:szCs w:val="36"/>
    </w:rPr>
  </w:style>
  <w:style w:type="paragraph" w:styleId="NoSpacing">
    <w:name w:val="No Spacing"/>
    <w:link w:val="NoSpacingChar"/>
    <w:uiPriority w:val="1"/>
    <w:unhideWhenUsed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pPr>
      <w:spacing w:line="240" w:lineRule="auto"/>
      <w:ind w:left="29" w:right="144"/>
    </w:pPr>
    <w:rPr>
      <w:color w:val="6D1D6A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A158D"/>
    <w:pPr>
      <w:tabs>
        <w:tab w:val="right" w:leader="underscore" w:pos="8424"/>
      </w:tabs>
      <w:spacing w:before="40" w:after="100" w:line="288" w:lineRule="auto"/>
    </w:pPr>
    <w:rPr>
      <w:b/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5CBC"/>
    <w:rPr>
      <w:rFonts w:asciiTheme="majorHAnsi" w:eastAsiaTheme="majorEastAsia" w:hAnsiTheme="majorHAnsi" w:cstheme="majorBidi"/>
      <w:b/>
      <w:bCs/>
      <w:caps/>
      <w:color w:val="000000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55CBC"/>
    <w:pPr>
      <w:spacing w:line="240" w:lineRule="auto"/>
    </w:pPr>
    <w:rPr>
      <w:b/>
      <w:i/>
      <w:iCs/>
      <w:color w:val="6D1D6A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D55CBC"/>
    <w:rPr>
      <w:b/>
      <w:i/>
      <w:iCs/>
      <w:color w:val="6D1D6A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000000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Bullet">
    <w:name w:val="List Bullet"/>
    <w:basedOn w:val="Normal"/>
    <w:uiPriority w:val="11"/>
    <w:qFormat/>
    <w:rsid w:val="002063EE"/>
    <w:pPr>
      <w:numPr>
        <w:numId w:val="1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numPr>
        <w:numId w:val="2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72" w:type="dxa"/>
        <w:bottom w:w="0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pPr>
      <w:spacing w:after="60" w:line="240" w:lineRule="auto"/>
      <w:ind w:left="-2318" w:right="29"/>
    </w:pPr>
    <w:rPr>
      <w:b/>
      <w:bCs/>
      <w:color w:val="6D1D6A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3D2C"/>
    <w:pPr>
      <w:pBdr>
        <w:top w:val="single" w:sz="4" w:space="10" w:color="6D1D6A" w:themeColor="accent1" w:themeShade="BF"/>
        <w:bottom w:val="single" w:sz="4" w:space="10" w:color="6D1D6A" w:themeColor="accent1" w:themeShade="BF"/>
      </w:pBdr>
      <w:spacing w:before="360" w:after="360"/>
      <w:ind w:left="864" w:right="864"/>
      <w:jc w:val="center"/>
    </w:pPr>
    <w:rPr>
      <w:i/>
      <w:iCs/>
      <w:color w:val="6D1D6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D2C"/>
    <w:rPr>
      <w:i/>
      <w:iCs/>
      <w:color w:val="6D1D6A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00000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0066FF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5B2248"/>
    <w:pPr>
      <w:spacing w:after="100" w:line="259" w:lineRule="auto"/>
      <w:ind w:left="440"/>
      <w:contextualSpacing w:val="0"/>
    </w:pPr>
    <w:rPr>
      <w:rFonts w:eastAsiaTheme="minorEastAsia" w:cs="Times New Roman"/>
      <w:color w:val="auto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B2447"/>
    <w:pPr>
      <w:ind w:left="720"/>
    </w:pPr>
  </w:style>
  <w:style w:type="table" w:styleId="GridTable6Colorful-Accent2">
    <w:name w:val="Grid Table 6 Colorful Accent 2"/>
    <w:basedOn w:val="TableNormal"/>
    <w:uiPriority w:val="51"/>
    <w:rsid w:val="003C3CC6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PlainTable4">
    <w:name w:val="Plain Table 4"/>
    <w:basedOn w:val="TableNormal"/>
    <w:uiPriority w:val="44"/>
    <w:rsid w:val="003C3CC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5">
    <w:name w:val="List Table 1 Light Accent 5"/>
    <w:basedOn w:val="TableNormal"/>
    <w:uiPriority w:val="46"/>
    <w:rsid w:val="003C3CC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D61AEC"/>
    <w:pPr>
      <w:spacing w:after="0" w:line="240" w:lineRule="auto"/>
    </w:pPr>
    <w:rPr>
      <w:color w:val="595959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C692B"/>
    <w:rPr>
      <w:rFonts w:asciiTheme="majorHAnsi" w:eastAsiaTheme="majorEastAsia" w:hAnsiTheme="majorHAnsi" w:cstheme="majorBidi"/>
      <w:i/>
      <w:iCs/>
      <w:color w:val="6D1D6A" w:themeColor="accent1" w:themeShade="BF"/>
      <w:sz w:val="24"/>
    </w:rPr>
  </w:style>
  <w:style w:type="table" w:styleId="ListTable6Colorful-Accent3">
    <w:name w:val="List Table 6 Colorful Accent 3"/>
    <w:basedOn w:val="TableNormal"/>
    <w:uiPriority w:val="51"/>
    <w:rsid w:val="005B2C42"/>
    <w:pPr>
      <w:spacing w:before="120" w:after="0" w:line="240" w:lineRule="auto"/>
    </w:pPr>
    <w:rPr>
      <w:color w:val="472CBB" w:themeColor="accent3" w:themeShade="BF"/>
    </w:rPr>
    <w:tblPr>
      <w:tblStyleRowBandSize w:val="1"/>
      <w:tblStyleColBandSize w:val="1"/>
      <w:tblInd w:w="0" w:type="dxa"/>
      <w:tblBorders>
        <w:top w:val="single" w:sz="4" w:space="0" w:color="755DD9" w:themeColor="accent3"/>
        <w:bottom w:val="single" w:sz="4" w:space="0" w:color="755D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F67C6"/>
    <w:pPr>
      <w:spacing w:before="120" w:after="0" w:line="240" w:lineRule="auto"/>
    </w:pPr>
    <w:rPr>
      <w:color w:val="463F90" w:themeColor="accent4" w:themeShade="BF"/>
    </w:rPr>
    <w:tblPr>
      <w:tblStyleRowBandSize w:val="1"/>
      <w:tblStyleColBandSize w:val="1"/>
      <w:tblInd w:w="0" w:type="dxa"/>
      <w:tblBorders>
        <w:top w:val="single" w:sz="4" w:space="0" w:color="665EB8" w:themeColor="accent4"/>
        <w:bottom w:val="single" w:sz="4" w:space="0" w:color="665EB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5EB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22D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FC8F4" w:themeColor="accent5" w:themeTint="99"/>
        <w:bottom w:val="single" w:sz="2" w:space="0" w:color="8FC8F4" w:themeColor="accent5" w:themeTint="99"/>
        <w:insideH w:val="single" w:sz="2" w:space="0" w:color="8FC8F4" w:themeColor="accent5" w:themeTint="99"/>
        <w:insideV w:val="single" w:sz="2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FC8F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54B2C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954B2C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54B2C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GridTable4-Accent51">
    <w:name w:val="Grid Table 4 - Accent 51"/>
    <w:basedOn w:val="TableNormal"/>
    <w:uiPriority w:val="49"/>
    <w:rsid w:val="003C37A3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C37A3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C37A3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7651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customStyle="1" w:styleId="PlainTable11">
    <w:name w:val="Plain Table 11"/>
    <w:basedOn w:val="TableNormal"/>
    <w:uiPriority w:val="41"/>
    <w:rsid w:val="0076515A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6">
    <w:name w:val="Grid Table 4 Accent 6"/>
    <w:basedOn w:val="TableNormal"/>
    <w:uiPriority w:val="49"/>
    <w:rsid w:val="007651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customStyle="1" w:styleId="PlainTable111">
    <w:name w:val="Plain Table 111"/>
    <w:basedOn w:val="TableNormal"/>
    <w:uiPriority w:val="41"/>
    <w:rsid w:val="00C31E9A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2">
    <w:name w:val="Table Grid2"/>
    <w:basedOn w:val="TableNormal"/>
    <w:next w:val="TableGrid"/>
    <w:uiPriority w:val="39"/>
    <w:rsid w:val="00D52B3C"/>
    <w:pPr>
      <w:spacing w:after="0" w:line="240" w:lineRule="auto"/>
    </w:pPr>
    <w:rPr>
      <w:color w:val="595959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7E54D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E54D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link w:val="BodyTextChar"/>
    <w:uiPriority w:val="99"/>
    <w:unhideWhenUsed/>
    <w:rsid w:val="00802445"/>
    <w:pPr>
      <w:spacing w:after="120" w:line="228" w:lineRule="auto"/>
    </w:pPr>
    <w:rPr>
      <w:rFonts w:ascii="Calibri" w:eastAsia="Times New Roman" w:hAnsi="Calibri" w:cs="Times New Roman"/>
      <w:color w:val="595959"/>
      <w:kern w:val="28"/>
      <w:lang w:val="en-GB"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802445"/>
    <w:rPr>
      <w:rFonts w:ascii="Calibri" w:eastAsia="Times New Roman" w:hAnsi="Calibri" w:cs="Times New Roman"/>
      <w:color w:val="595959"/>
      <w:kern w:val="28"/>
      <w:lang w:val="en-GB" w:eastAsia="en-GB"/>
      <w14:ligatures w14:val="standard"/>
      <w14:cntxtAlts/>
    </w:rPr>
  </w:style>
  <w:style w:type="table" w:styleId="PlainTable1">
    <w:name w:val="Plain Table 1"/>
    <w:basedOn w:val="TableNormal"/>
    <w:uiPriority w:val="41"/>
    <w:rsid w:val="00802445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ReportTable">
    <w:name w:val="Report Table"/>
    <w:basedOn w:val="TableNormal"/>
    <w:uiPriority w:val="99"/>
    <w:rsid w:val="00087D8E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ReportTable1">
    <w:name w:val="Report Table1"/>
    <w:basedOn w:val="TableNormal"/>
    <w:uiPriority w:val="99"/>
    <w:rsid w:val="004A4505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ReportTable2">
    <w:name w:val="Report Table2"/>
    <w:basedOn w:val="TableNormal"/>
    <w:uiPriority w:val="99"/>
    <w:rsid w:val="004A4505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GridTable4-Accent111">
    <w:name w:val="Grid Table 4 - Accent 111"/>
    <w:basedOn w:val="TableNormal"/>
    <w:uiPriority w:val="49"/>
    <w:rsid w:val="005424DA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customStyle="1" w:styleId="ReportTable3">
    <w:name w:val="Report Table3"/>
    <w:basedOn w:val="TableNormal"/>
    <w:uiPriority w:val="99"/>
    <w:rsid w:val="00C3692F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ReportTable4">
    <w:name w:val="Report Table4"/>
    <w:basedOn w:val="TableNormal"/>
    <w:uiPriority w:val="99"/>
    <w:rsid w:val="00FC6554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MediumGrid3-Accent6">
    <w:name w:val="Medium Grid 3 Accent 6"/>
    <w:basedOn w:val="TableNormal"/>
    <w:uiPriority w:val="69"/>
    <w:rsid w:val="00847B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DF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C0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C0ED" w:themeFill="accent6" w:themeFillTint="7F"/>
      </w:tcPr>
    </w:tblStylePr>
  </w:style>
  <w:style w:type="table" w:styleId="GridTable7Colorful-Accent5">
    <w:name w:val="Grid Table 7 Colorful Accent 5"/>
    <w:basedOn w:val="TableNormal"/>
    <w:uiPriority w:val="52"/>
    <w:rsid w:val="00847BAE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Ind w:w="0" w:type="dxa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B22D09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customStyle="1" w:styleId="PlainTable112">
    <w:name w:val="Plain Table 112"/>
    <w:basedOn w:val="TableNormal"/>
    <w:next w:val="PlainTable1"/>
    <w:uiPriority w:val="41"/>
    <w:rsid w:val="00F20CAE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2">
    <w:name w:val="Plain Table 12"/>
    <w:basedOn w:val="TableNormal"/>
    <w:next w:val="PlainTable1"/>
    <w:uiPriority w:val="41"/>
    <w:rsid w:val="00F20CAE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13">
    <w:name w:val="Plain Table 113"/>
    <w:basedOn w:val="TableNormal"/>
    <w:next w:val="PlainTable1"/>
    <w:uiPriority w:val="41"/>
    <w:rsid w:val="003D5424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1Light">
    <w:name w:val="Grid Table 1 Light"/>
    <w:basedOn w:val="TableNormal"/>
    <w:uiPriority w:val="46"/>
    <w:rsid w:val="005333CA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5">
    <w:name w:val="Table Grid5"/>
    <w:basedOn w:val="TableNormal"/>
    <w:next w:val="TableGrid"/>
    <w:uiPriority w:val="39"/>
    <w:rsid w:val="00481341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6232"/>
    <w:rPr>
      <w:color w:val="605E5C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77DF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Ind w:w="0" w:type="dxa"/>
      <w:tblBorders>
        <w:top w:val="single" w:sz="4" w:space="0" w:color="92278F" w:themeColor="accent1"/>
        <w:bottom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27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77DF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Ind w:w="0" w:type="dxa"/>
      <w:tblBorders>
        <w:top w:val="single" w:sz="4" w:space="0" w:color="9B57D3" w:themeColor="accent2"/>
        <w:bottom w:val="single" w:sz="4" w:space="0" w:color="9B57D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57D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2">
    <w:name w:val="Grid Table 3 Accent 2"/>
    <w:basedOn w:val="TableNormal"/>
    <w:uiPriority w:val="48"/>
    <w:rsid w:val="00D277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customStyle="1" w:styleId="PlainTable1131">
    <w:name w:val="Plain Table 1131"/>
    <w:basedOn w:val="TableNormal"/>
    <w:next w:val="PlainTable1"/>
    <w:uiPriority w:val="41"/>
    <w:rsid w:val="001328D0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1Light1">
    <w:name w:val="Grid Table 1 Light1"/>
    <w:basedOn w:val="TableNormal"/>
    <w:next w:val="GridTable1Light"/>
    <w:uiPriority w:val="46"/>
    <w:rsid w:val="00FA3436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036BCB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customStyle="1" w:styleId="markuqejf7e7s">
    <w:name w:val="markuqejf7e7s"/>
    <w:basedOn w:val="DefaultParagraphFont"/>
    <w:rsid w:val="00036BC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1452"/>
    <w:rPr>
      <w:color w:val="605E5C"/>
      <w:shd w:val="clear" w:color="auto" w:fill="E1DFDD"/>
    </w:rPr>
  </w:style>
  <w:style w:type="table" w:customStyle="1" w:styleId="GridTable4-Accent52">
    <w:name w:val="Grid Table 4 - Accent 52"/>
    <w:basedOn w:val="TableNormal"/>
    <w:next w:val="GridTable4-Accent5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styleId="GridTable4-Accent5">
    <w:name w:val="Grid Table 4 Accent 5"/>
    <w:basedOn w:val="TableNormal"/>
    <w:uiPriority w:val="49"/>
    <w:rsid w:val="001672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GridTable4-Accent53">
    <w:name w:val="Grid Table 4 - Accent 53"/>
    <w:basedOn w:val="TableNormal"/>
    <w:next w:val="GridTable4-Accent5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32">
    <w:name w:val="Grid Table 4 - Accent 32"/>
    <w:basedOn w:val="TableNormal"/>
    <w:next w:val="GridTable4-Accent3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4BE7C7"/>
        <w:left w:val="single" w:sz="4" w:space="0" w:color="4BE7C7"/>
        <w:bottom w:val="single" w:sz="4" w:space="0" w:color="4BE7C7"/>
        <w:right w:val="single" w:sz="4" w:space="0" w:color="4BE7C7"/>
        <w:insideH w:val="single" w:sz="4" w:space="0" w:color="4BE7C7"/>
        <w:insideV w:val="single" w:sz="4" w:space="0" w:color="4BE7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4967C"/>
          <w:left w:val="single" w:sz="4" w:space="0" w:color="14967C"/>
          <w:bottom w:val="single" w:sz="4" w:space="0" w:color="14967C"/>
          <w:right w:val="single" w:sz="4" w:space="0" w:color="14967C"/>
          <w:insideH w:val="nil"/>
          <w:insideV w:val="nil"/>
        </w:tcBorders>
        <w:shd w:val="clear" w:color="auto" w:fill="14967C"/>
      </w:tcPr>
    </w:tblStylePr>
    <w:tblStylePr w:type="lastRow">
      <w:rPr>
        <w:b/>
        <w:bCs/>
      </w:rPr>
      <w:tblPr/>
      <w:tcPr>
        <w:tcBorders>
          <w:top w:val="double" w:sz="4" w:space="0" w:color="1496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/>
      </w:tcPr>
    </w:tblStylePr>
    <w:tblStylePr w:type="band1Horz">
      <w:tblPr/>
      <w:tcPr>
        <w:shd w:val="clear" w:color="auto" w:fill="C3F7EC"/>
      </w:tcPr>
    </w:tblStylePr>
  </w:style>
  <w:style w:type="table" w:customStyle="1" w:styleId="GridTable4-Accent42">
    <w:name w:val="Grid Table 4 - Accent 42"/>
    <w:basedOn w:val="TableNormal"/>
    <w:next w:val="GridTable4-Accent4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ADF5D"/>
        <w:left w:val="single" w:sz="4" w:space="0" w:color="AADF5D"/>
        <w:bottom w:val="single" w:sz="4" w:space="0" w:color="AADF5D"/>
        <w:right w:val="single" w:sz="4" w:space="0" w:color="AADF5D"/>
        <w:insideH w:val="single" w:sz="4" w:space="0" w:color="AADF5D"/>
        <w:insideV w:val="single" w:sz="4" w:space="0" w:color="AADF5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9E1F"/>
          <w:left w:val="single" w:sz="4" w:space="0" w:color="6A9E1F"/>
          <w:bottom w:val="single" w:sz="4" w:space="0" w:color="6A9E1F"/>
          <w:right w:val="single" w:sz="4" w:space="0" w:color="6A9E1F"/>
          <w:insideH w:val="nil"/>
          <w:insideV w:val="nil"/>
        </w:tcBorders>
        <w:shd w:val="clear" w:color="auto" w:fill="6A9E1F"/>
      </w:tcPr>
    </w:tblStylePr>
    <w:tblStylePr w:type="lastRow">
      <w:rPr>
        <w:b/>
        <w:bCs/>
      </w:rPr>
      <w:tblPr/>
      <w:tcPr>
        <w:tcBorders>
          <w:top w:val="double" w:sz="4" w:space="0" w:color="6A9E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/>
      </w:tcPr>
    </w:tblStylePr>
    <w:tblStylePr w:type="band1Horz">
      <w:tblPr/>
      <w:tcPr>
        <w:shd w:val="clear" w:color="auto" w:fill="E2F4C9"/>
      </w:tcPr>
    </w:tblStylePr>
  </w:style>
  <w:style w:type="table" w:customStyle="1" w:styleId="GridTable4-Accent22">
    <w:name w:val="Grid Table 4 - Accent 22"/>
    <w:basedOn w:val="TableNormal"/>
    <w:next w:val="GridTable4-Accent2"/>
    <w:uiPriority w:val="4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styleId="GridTable4-Accent2">
    <w:name w:val="Grid Table 4 Accent 2"/>
    <w:basedOn w:val="TableNormal"/>
    <w:uiPriority w:val="49"/>
    <w:rsid w:val="006968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GridTable4-Accent23">
    <w:name w:val="Grid Table 4 - Accent 23"/>
    <w:basedOn w:val="TableNormal"/>
    <w:next w:val="GridTable4-Accent2"/>
    <w:uiPriority w:val="4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customStyle="1" w:styleId="TableGrid6">
    <w:name w:val="Table Grid6"/>
    <w:basedOn w:val="TableNormal"/>
    <w:next w:val="TableGrid"/>
    <w:uiPriority w:val="3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3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1B29ED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7A07EF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4">
    <w:name w:val="Grid Table 4 - Accent 54"/>
    <w:basedOn w:val="TableNormal"/>
    <w:next w:val="GridTable4-Accent5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55">
    <w:name w:val="Grid Table 4 - Accent 55"/>
    <w:basedOn w:val="TableNormal"/>
    <w:next w:val="GridTable4-Accent5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33">
    <w:name w:val="Grid Table 4 - Accent 33"/>
    <w:basedOn w:val="TableNormal"/>
    <w:next w:val="GridTable4-Accent3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4BE7C7"/>
        <w:left w:val="single" w:sz="4" w:space="0" w:color="4BE7C7"/>
        <w:bottom w:val="single" w:sz="4" w:space="0" w:color="4BE7C7"/>
        <w:right w:val="single" w:sz="4" w:space="0" w:color="4BE7C7"/>
        <w:insideH w:val="single" w:sz="4" w:space="0" w:color="4BE7C7"/>
        <w:insideV w:val="single" w:sz="4" w:space="0" w:color="4BE7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4967C"/>
          <w:left w:val="single" w:sz="4" w:space="0" w:color="14967C"/>
          <w:bottom w:val="single" w:sz="4" w:space="0" w:color="14967C"/>
          <w:right w:val="single" w:sz="4" w:space="0" w:color="14967C"/>
          <w:insideH w:val="nil"/>
          <w:insideV w:val="nil"/>
        </w:tcBorders>
        <w:shd w:val="clear" w:color="auto" w:fill="14967C"/>
      </w:tcPr>
    </w:tblStylePr>
    <w:tblStylePr w:type="lastRow">
      <w:rPr>
        <w:b/>
        <w:bCs/>
      </w:rPr>
      <w:tblPr/>
      <w:tcPr>
        <w:tcBorders>
          <w:top w:val="double" w:sz="4" w:space="0" w:color="1496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/>
      </w:tcPr>
    </w:tblStylePr>
    <w:tblStylePr w:type="band1Horz">
      <w:tblPr/>
      <w:tcPr>
        <w:shd w:val="clear" w:color="auto" w:fill="C3F7EC"/>
      </w:tcPr>
    </w:tblStylePr>
  </w:style>
  <w:style w:type="table" w:customStyle="1" w:styleId="GridTable4-Accent43">
    <w:name w:val="Grid Table 4 - Accent 43"/>
    <w:basedOn w:val="TableNormal"/>
    <w:next w:val="GridTable4-Accent4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ADF5D"/>
        <w:left w:val="single" w:sz="4" w:space="0" w:color="AADF5D"/>
        <w:bottom w:val="single" w:sz="4" w:space="0" w:color="AADF5D"/>
        <w:right w:val="single" w:sz="4" w:space="0" w:color="AADF5D"/>
        <w:insideH w:val="single" w:sz="4" w:space="0" w:color="AADF5D"/>
        <w:insideV w:val="single" w:sz="4" w:space="0" w:color="AADF5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9E1F"/>
          <w:left w:val="single" w:sz="4" w:space="0" w:color="6A9E1F"/>
          <w:bottom w:val="single" w:sz="4" w:space="0" w:color="6A9E1F"/>
          <w:right w:val="single" w:sz="4" w:space="0" w:color="6A9E1F"/>
          <w:insideH w:val="nil"/>
          <w:insideV w:val="nil"/>
        </w:tcBorders>
        <w:shd w:val="clear" w:color="auto" w:fill="6A9E1F"/>
      </w:tcPr>
    </w:tblStylePr>
    <w:tblStylePr w:type="lastRow">
      <w:rPr>
        <w:b/>
        <w:bCs/>
      </w:rPr>
      <w:tblPr/>
      <w:tcPr>
        <w:tcBorders>
          <w:top w:val="double" w:sz="4" w:space="0" w:color="6A9E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/>
      </w:tcPr>
    </w:tblStylePr>
    <w:tblStylePr w:type="band1Horz">
      <w:tblPr/>
      <w:tcPr>
        <w:shd w:val="clear" w:color="auto" w:fill="E2F4C9"/>
      </w:tcPr>
    </w:tblStylePr>
  </w:style>
  <w:style w:type="table" w:customStyle="1" w:styleId="GridTable4-Accent24">
    <w:name w:val="Grid Table 4 - Accent 24"/>
    <w:basedOn w:val="TableNormal"/>
    <w:next w:val="GridTable4-Accent2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customStyle="1" w:styleId="GridTable4-Accent25">
    <w:name w:val="Grid Table 4 - Accent 25"/>
    <w:basedOn w:val="TableNormal"/>
    <w:next w:val="GridTable4-Accent2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customStyle="1" w:styleId="GridTable4-Accent44">
    <w:name w:val="Grid Table 4 - Accent 44"/>
    <w:basedOn w:val="TableNormal"/>
    <w:next w:val="GridTable4-Accent4"/>
    <w:uiPriority w:val="49"/>
    <w:rsid w:val="00E13EB1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TableGrid16">
    <w:name w:val="Table Grid16"/>
    <w:basedOn w:val="TableNormal"/>
    <w:next w:val="TableGrid"/>
    <w:uiPriority w:val="39"/>
    <w:rsid w:val="00CB14FD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CB14FD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39"/>
    <w:rsid w:val="001F1C56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39"/>
    <w:rsid w:val="001F1C56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456FCA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456FCA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1">
    <w:name w:val="List Table 4 - Accent 21"/>
    <w:basedOn w:val="TableNormal"/>
    <w:next w:val="ListTable4-Accent2"/>
    <w:uiPriority w:val="49"/>
    <w:rsid w:val="00742933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1Light-Accent21">
    <w:name w:val="Grid Table 1 Light - Accent 21"/>
    <w:basedOn w:val="TableNormal"/>
    <w:next w:val="GridTable1Light-Accent2"/>
    <w:uiPriority w:val="46"/>
    <w:rsid w:val="00742933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D6BBED"/>
        <w:left w:val="single" w:sz="4" w:space="0" w:color="D6BBED"/>
        <w:bottom w:val="single" w:sz="4" w:space="0" w:color="D6BBED"/>
        <w:right w:val="single" w:sz="4" w:space="0" w:color="D6BBED"/>
        <w:insideH w:val="single" w:sz="4" w:space="0" w:color="D6BBED"/>
        <w:insideV w:val="single" w:sz="4" w:space="0" w:color="D6BBE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42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22">
    <w:name w:val="List Table 4 - Accent 22"/>
    <w:basedOn w:val="TableNormal"/>
    <w:next w:val="ListTable4-Accent2"/>
    <w:uiPriority w:val="49"/>
    <w:rsid w:val="00742933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4-Accent211">
    <w:name w:val="Grid Table 4 - Accent 211"/>
    <w:basedOn w:val="TableNormal"/>
    <w:uiPriority w:val="49"/>
    <w:rsid w:val="00D56C85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GridTable4-Accent311">
    <w:name w:val="Grid Table 4 - Accent 311"/>
    <w:basedOn w:val="TableNormal"/>
    <w:uiPriority w:val="49"/>
    <w:rsid w:val="00D56C85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3240" w:hanging="360"/>
      <w:contextualSpacing w:val="0"/>
      <w:outlineLvl w:val="4"/>
    </w:pPr>
    <w:rPr>
      <w:rFonts w:ascii="Calibri Light" w:eastAsia="Times New Roman" w:hAnsi="Calibri Light" w:cs="Times New Roman"/>
      <w:color w:val="492249"/>
      <w:sz w:val="22"/>
      <w:szCs w:val="22"/>
      <w:lang w:val="en-GB" w:eastAsia="en-US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3960" w:hanging="360"/>
      <w:contextualSpacing w:val="0"/>
      <w:outlineLvl w:val="5"/>
    </w:pPr>
    <w:rPr>
      <w:rFonts w:ascii="Calibri Light" w:eastAsia="Times New Roman" w:hAnsi="Calibri Light" w:cs="Times New Roman"/>
      <w:i/>
      <w:iCs/>
      <w:color w:val="492249"/>
      <w:sz w:val="22"/>
      <w:szCs w:val="22"/>
      <w:lang w:val="en-GB" w:eastAsia="en-US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4680" w:hanging="360"/>
      <w:contextualSpacing w:val="0"/>
      <w:outlineLvl w:val="6"/>
    </w:pPr>
    <w:rPr>
      <w:rFonts w:ascii="Calibri Light" w:eastAsia="Times New Roman" w:hAnsi="Calibri Light" w:cs="Times New Roman"/>
      <w:i/>
      <w:iCs/>
      <w:color w:val="404040"/>
      <w:sz w:val="22"/>
      <w:szCs w:val="22"/>
      <w:lang w:val="en-GB" w:eastAsia="en-US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5400" w:hanging="360"/>
      <w:contextualSpacing w:val="0"/>
      <w:outlineLvl w:val="7"/>
    </w:pPr>
    <w:rPr>
      <w:rFonts w:ascii="Calibri Light" w:eastAsia="Times New Roman" w:hAnsi="Calibri Light" w:cs="Times New Roman"/>
      <w:color w:val="404040"/>
      <w:sz w:val="20"/>
      <w:lang w:val="en-GB" w:eastAsia="en-US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6120" w:hanging="360"/>
      <w:contextualSpacing w:val="0"/>
      <w:outlineLvl w:val="8"/>
    </w:pPr>
    <w:rPr>
      <w:rFonts w:ascii="Calibri Light" w:eastAsia="Times New Roman" w:hAnsi="Calibri Light" w:cs="Times New Roman"/>
      <w:i/>
      <w:iCs/>
      <w:color w:val="404040"/>
      <w:sz w:val="20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D56C85"/>
  </w:style>
  <w:style w:type="character" w:customStyle="1" w:styleId="Heading5Char">
    <w:name w:val="Heading 5 Char"/>
    <w:basedOn w:val="DefaultParagraphFont"/>
    <w:link w:val="Heading5"/>
    <w:uiPriority w:val="9"/>
    <w:semiHidden/>
    <w:rsid w:val="00D56C85"/>
    <w:rPr>
      <w:rFonts w:ascii="Calibri Light" w:eastAsia="Times New Roman" w:hAnsi="Calibri Light" w:cs="Times New Roman"/>
      <w:color w:val="492249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6C85"/>
    <w:rPr>
      <w:rFonts w:ascii="Calibri Light" w:eastAsia="Times New Roman" w:hAnsi="Calibri Light" w:cs="Times New Roman"/>
      <w:i/>
      <w:iCs/>
      <w:color w:val="49224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6C8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6C85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6C8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table" w:customStyle="1" w:styleId="TableGrid22">
    <w:name w:val="Table Grid22"/>
    <w:basedOn w:val="TableNormal"/>
    <w:next w:val="TableGrid"/>
    <w:uiPriority w:val="39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1">
    <w:name w:val="Calendar 1"/>
    <w:basedOn w:val="TableNormal"/>
    <w:uiPriority w:val="99"/>
    <w:qFormat/>
    <w:rsid w:val="00D56C85"/>
    <w:pPr>
      <w:spacing w:after="0" w:line="240" w:lineRule="auto"/>
    </w:pPr>
    <w:rPr>
      <w:rFonts w:eastAsia="Times New Roman"/>
      <w:color w:val="auto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Emphasis">
    <w:name w:val="Emphasis"/>
    <w:basedOn w:val="DefaultParagraphFont"/>
    <w:uiPriority w:val="20"/>
    <w:qFormat/>
    <w:rsid w:val="00D56C85"/>
    <w:rPr>
      <w:i/>
      <w:iCs/>
      <w:color w:val="auto"/>
    </w:rPr>
  </w:style>
  <w:style w:type="character" w:customStyle="1" w:styleId="SubtleEmphasis1">
    <w:name w:val="Subtle Emphasis1"/>
    <w:basedOn w:val="DefaultParagraphFont"/>
    <w:uiPriority w:val="19"/>
    <w:qFormat/>
    <w:rsid w:val="00D56C85"/>
    <w:rPr>
      <w:i/>
      <w:iCs/>
      <w:color w:val="404040"/>
    </w:rPr>
  </w:style>
  <w:style w:type="character" w:styleId="IntenseEmphasis">
    <w:name w:val="Intense Emphasis"/>
    <w:basedOn w:val="DefaultParagraphFont"/>
    <w:uiPriority w:val="21"/>
    <w:qFormat/>
    <w:rsid w:val="00D56C85"/>
    <w:rPr>
      <w:b/>
      <w:bCs/>
      <w:i/>
      <w:iCs/>
      <w:caps/>
    </w:rPr>
  </w:style>
  <w:style w:type="character" w:customStyle="1" w:styleId="SubtleReference1">
    <w:name w:val="Subtle Reference1"/>
    <w:basedOn w:val="DefaultParagraphFont"/>
    <w:uiPriority w:val="31"/>
    <w:qFormat/>
    <w:rsid w:val="00D56C85"/>
    <w:rPr>
      <w:smallCaps/>
      <w:color w:val="404040"/>
      <w:u w:val="single" w:color="7F7F7F"/>
    </w:rPr>
  </w:style>
  <w:style w:type="character" w:styleId="IntenseReference">
    <w:name w:val="Intense Reference"/>
    <w:basedOn w:val="DefaultParagraphFont"/>
    <w:uiPriority w:val="32"/>
    <w:qFormat/>
    <w:rsid w:val="00D56C8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D56C85"/>
    <w:rPr>
      <w:b w:val="0"/>
      <w:bCs w:val="0"/>
      <w:smallCaps/>
      <w:spacing w:val="5"/>
    </w:rPr>
  </w:style>
  <w:style w:type="table" w:customStyle="1" w:styleId="PlainTable51">
    <w:name w:val="Plain Table 51"/>
    <w:basedOn w:val="TableNormal"/>
    <w:next w:val="PlainTable5"/>
    <w:uiPriority w:val="45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next w:val="PlainTable4"/>
    <w:uiPriority w:val="44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7Colorful1">
    <w:name w:val="Grid Table 7 Colorful1"/>
    <w:basedOn w:val="TableNormal"/>
    <w:next w:val="GridTable7Colorful"/>
    <w:uiPriority w:val="52"/>
    <w:rsid w:val="00D56C85"/>
    <w:pPr>
      <w:spacing w:after="0" w:line="240" w:lineRule="auto"/>
    </w:pPr>
    <w:rPr>
      <w:rFonts w:eastAsia="Times New Roman"/>
      <w:color w:val="000000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CB3EC7"/>
        <w:left w:val="single" w:sz="8" w:space="0" w:color="CB3EC7"/>
        <w:bottom w:val="single" w:sz="8" w:space="0" w:color="CB3EC7"/>
        <w:right w:val="single" w:sz="8" w:space="0" w:color="CB3EC7"/>
        <w:insideH w:val="single" w:sz="8" w:space="0" w:color="CB3E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B3EC7"/>
          <w:left w:val="single" w:sz="8" w:space="0" w:color="CB3EC7"/>
          <w:bottom w:val="single" w:sz="8" w:space="0" w:color="CB3EC7"/>
          <w:right w:val="single" w:sz="8" w:space="0" w:color="CB3EC7"/>
          <w:insideH w:val="nil"/>
          <w:insideV w:val="nil"/>
        </w:tcBorders>
        <w:shd w:val="clear" w:color="auto" w:fill="92278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/>
          <w:left w:val="single" w:sz="8" w:space="0" w:color="CB3EC7"/>
          <w:bottom w:val="single" w:sz="8" w:space="0" w:color="CB3EC7"/>
          <w:right w:val="single" w:sz="8" w:space="0" w:color="CB3EC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Table4-Accent23">
    <w:name w:val="List Table 4 - Accent 23"/>
    <w:basedOn w:val="TableNormal"/>
    <w:next w:val="ListTable4-Accent2"/>
    <w:uiPriority w:val="49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3-Accent11">
    <w:name w:val="Grid Table 3 - Accent 11"/>
    <w:basedOn w:val="TableNormal"/>
    <w:next w:val="GridTable3-Accent1"/>
    <w:uiPriority w:val="48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D565D2"/>
        <w:left w:val="single" w:sz="4" w:space="0" w:color="D565D2"/>
        <w:bottom w:val="single" w:sz="4" w:space="0" w:color="D565D2"/>
        <w:right w:val="single" w:sz="4" w:space="0" w:color="D565D2"/>
        <w:insideH w:val="single" w:sz="4" w:space="0" w:color="D565D2"/>
        <w:insideV w:val="single" w:sz="4" w:space="0" w:color="D565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  <w:tblStylePr w:type="neCell">
      <w:tblPr/>
      <w:tcPr>
        <w:tcBorders>
          <w:bottom w:val="single" w:sz="4" w:space="0" w:color="D565D2"/>
        </w:tcBorders>
      </w:tcPr>
    </w:tblStylePr>
    <w:tblStylePr w:type="nwCell">
      <w:tblPr/>
      <w:tcPr>
        <w:tcBorders>
          <w:bottom w:val="single" w:sz="4" w:space="0" w:color="D565D2"/>
        </w:tcBorders>
      </w:tcPr>
    </w:tblStylePr>
    <w:tblStylePr w:type="seCell">
      <w:tblPr/>
      <w:tcPr>
        <w:tcBorders>
          <w:top w:val="single" w:sz="4" w:space="0" w:color="D565D2"/>
        </w:tcBorders>
      </w:tcPr>
    </w:tblStylePr>
    <w:tblStylePr w:type="swCell">
      <w:tblPr/>
      <w:tcPr>
        <w:tcBorders>
          <w:top w:val="single" w:sz="4" w:space="0" w:color="D565D2"/>
        </w:tcBorders>
      </w:tcPr>
    </w:tblStylePr>
  </w:style>
  <w:style w:type="table" w:customStyle="1" w:styleId="GridTable2-Accent31">
    <w:name w:val="Grid Table 2 - Accent 31"/>
    <w:basedOn w:val="TableNormal"/>
    <w:next w:val="GridTable2-Accent3"/>
    <w:uiPriority w:val="47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2" w:space="0" w:color="AC9DE8"/>
        <w:bottom w:val="single" w:sz="2" w:space="0" w:color="AC9DE8"/>
        <w:insideH w:val="single" w:sz="2" w:space="0" w:color="AC9DE8"/>
        <w:insideV w:val="single" w:sz="2" w:space="0" w:color="AC9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C9DE8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/>
      </w:tcPr>
    </w:tblStylePr>
    <w:tblStylePr w:type="band1Horz">
      <w:tblPr/>
      <w:tcPr>
        <w:shd w:val="clear" w:color="auto" w:fill="E3DEF7"/>
      </w:tcPr>
    </w:tblStylePr>
  </w:style>
  <w:style w:type="table" w:customStyle="1" w:styleId="GridTable2-Accent11">
    <w:name w:val="Grid Table 2 - Accent 11"/>
    <w:basedOn w:val="TableNormal"/>
    <w:next w:val="GridTable2-Accent1"/>
    <w:uiPriority w:val="47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2" w:space="0" w:color="D565D2"/>
        <w:bottom w:val="single" w:sz="2" w:space="0" w:color="D565D2"/>
        <w:insideH w:val="single" w:sz="2" w:space="0" w:color="D565D2"/>
        <w:insideV w:val="single" w:sz="2" w:space="0" w:color="D565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565D2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</w:style>
  <w:style w:type="table" w:customStyle="1" w:styleId="ListTable1Light-Accent21">
    <w:name w:val="List Table 1 Light - Accent 21"/>
    <w:basedOn w:val="TableNormal"/>
    <w:next w:val="ListTable1Light-Accent2"/>
    <w:uiPriority w:val="46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character" w:customStyle="1" w:styleId="Heading5Char1">
    <w:name w:val="Heading 5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color w:val="6D1D6A" w:themeColor="accent1" w:themeShade="BF"/>
      <w:sz w:val="24"/>
    </w:rPr>
  </w:style>
  <w:style w:type="character" w:customStyle="1" w:styleId="Heading6Char1">
    <w:name w:val="Heading 6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color w:val="481346" w:themeColor="accent1" w:themeShade="7F"/>
      <w:sz w:val="24"/>
    </w:rPr>
  </w:style>
  <w:style w:type="character" w:customStyle="1" w:styleId="Heading7Char1">
    <w:name w:val="Heading 7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i/>
      <w:iCs/>
      <w:color w:val="481346" w:themeColor="accent1" w:themeShade="7F"/>
      <w:sz w:val="24"/>
    </w:rPr>
  </w:style>
  <w:style w:type="character" w:customStyle="1" w:styleId="Heading8Char1">
    <w:name w:val="Heading 8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ubtleEmphasis">
    <w:name w:val="Subtle Emphasis"/>
    <w:basedOn w:val="DefaultParagraphFont"/>
    <w:uiPriority w:val="19"/>
    <w:qFormat/>
    <w:rsid w:val="00D56C8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D56C85"/>
    <w:rPr>
      <w:smallCaps/>
      <w:color w:val="5A5A5A" w:themeColor="text1" w:themeTint="A5"/>
    </w:rPr>
  </w:style>
  <w:style w:type="table" w:styleId="PlainTable5">
    <w:name w:val="Plain Table 5"/>
    <w:basedOn w:val="TableNormal"/>
    <w:uiPriority w:val="45"/>
    <w:rsid w:val="00D56C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">
    <w:name w:val="Grid Table 7 Colorful"/>
    <w:basedOn w:val="TableNormal"/>
    <w:uiPriority w:val="52"/>
    <w:rsid w:val="00D56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3-Accent1">
    <w:name w:val="Grid Table 3 Accent 1"/>
    <w:basedOn w:val="TableNormal"/>
    <w:uiPriority w:val="48"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56C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ListTable4-Accent24">
    <w:name w:val="List Table 4 - Accent 24"/>
    <w:basedOn w:val="TableNormal"/>
    <w:next w:val="ListTable4-Accent2"/>
    <w:uiPriority w:val="49"/>
    <w:rsid w:val="0039632A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1Light-Accent22">
    <w:name w:val="Grid Table 1 Light - Accent 22"/>
    <w:basedOn w:val="TableNormal"/>
    <w:next w:val="GridTable1Light-Accent2"/>
    <w:uiPriority w:val="46"/>
    <w:rsid w:val="0039632A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D6BBED"/>
        <w:left w:val="single" w:sz="4" w:space="0" w:color="D6BBED"/>
        <w:bottom w:val="single" w:sz="4" w:space="0" w:color="D6BBED"/>
        <w:right w:val="single" w:sz="4" w:space="0" w:color="D6BBED"/>
        <w:insideH w:val="single" w:sz="4" w:space="0" w:color="D6BBED"/>
        <w:insideV w:val="single" w:sz="4" w:space="0" w:color="D6BBE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ark5lqsd86z0">
    <w:name w:val="mark5lqsd86z0"/>
    <w:basedOn w:val="DefaultParagraphFont"/>
    <w:rsid w:val="009E1328"/>
  </w:style>
  <w:style w:type="table" w:customStyle="1" w:styleId="GridTable4-Accent56">
    <w:name w:val="Grid Table 4 - Accent 56"/>
    <w:basedOn w:val="TableNormal"/>
    <w:next w:val="GridTable4-Accent5"/>
    <w:uiPriority w:val="49"/>
    <w:rsid w:val="00283B14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57">
    <w:name w:val="Grid Table 4 - Accent 57"/>
    <w:basedOn w:val="TableNormal"/>
    <w:next w:val="GridTable4-Accent5"/>
    <w:uiPriority w:val="49"/>
    <w:rsid w:val="00FB7B7B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34">
    <w:name w:val="Grid Table 4 - Accent 34"/>
    <w:basedOn w:val="TableNormal"/>
    <w:next w:val="GridTable4-Accent3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customStyle="1" w:styleId="GridTable4-Accent35">
    <w:name w:val="Grid Table 4 - Accent 35"/>
    <w:basedOn w:val="TableNormal"/>
    <w:next w:val="GridTable4-Accent3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4BE7C7"/>
        <w:left w:val="single" w:sz="4" w:space="0" w:color="4BE7C7"/>
        <w:bottom w:val="single" w:sz="4" w:space="0" w:color="4BE7C7"/>
        <w:right w:val="single" w:sz="4" w:space="0" w:color="4BE7C7"/>
        <w:insideH w:val="single" w:sz="4" w:space="0" w:color="4BE7C7"/>
        <w:insideV w:val="single" w:sz="4" w:space="0" w:color="4BE7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4967C"/>
          <w:left w:val="single" w:sz="4" w:space="0" w:color="14967C"/>
          <w:bottom w:val="single" w:sz="4" w:space="0" w:color="14967C"/>
          <w:right w:val="single" w:sz="4" w:space="0" w:color="14967C"/>
          <w:insideH w:val="nil"/>
          <w:insideV w:val="nil"/>
        </w:tcBorders>
        <w:shd w:val="clear" w:color="auto" w:fill="14967C"/>
      </w:tcPr>
    </w:tblStylePr>
    <w:tblStylePr w:type="lastRow">
      <w:rPr>
        <w:b/>
        <w:bCs/>
      </w:rPr>
      <w:tblPr/>
      <w:tcPr>
        <w:tcBorders>
          <w:top w:val="double" w:sz="4" w:space="0" w:color="1496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/>
      </w:tcPr>
    </w:tblStylePr>
    <w:tblStylePr w:type="band1Horz">
      <w:tblPr/>
      <w:tcPr>
        <w:shd w:val="clear" w:color="auto" w:fill="C3F7EC"/>
      </w:tcPr>
    </w:tblStylePr>
  </w:style>
  <w:style w:type="table" w:customStyle="1" w:styleId="GridTable4-Accent45">
    <w:name w:val="Grid Table 4 - Accent 45"/>
    <w:basedOn w:val="TableNormal"/>
    <w:next w:val="GridTable4-Accent4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ADF5D"/>
        <w:left w:val="single" w:sz="4" w:space="0" w:color="AADF5D"/>
        <w:bottom w:val="single" w:sz="4" w:space="0" w:color="AADF5D"/>
        <w:right w:val="single" w:sz="4" w:space="0" w:color="AADF5D"/>
        <w:insideH w:val="single" w:sz="4" w:space="0" w:color="AADF5D"/>
        <w:insideV w:val="single" w:sz="4" w:space="0" w:color="AADF5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9E1F"/>
          <w:left w:val="single" w:sz="4" w:space="0" w:color="6A9E1F"/>
          <w:bottom w:val="single" w:sz="4" w:space="0" w:color="6A9E1F"/>
          <w:right w:val="single" w:sz="4" w:space="0" w:color="6A9E1F"/>
          <w:insideH w:val="nil"/>
          <w:insideV w:val="nil"/>
        </w:tcBorders>
        <w:shd w:val="clear" w:color="auto" w:fill="6A9E1F"/>
      </w:tcPr>
    </w:tblStylePr>
    <w:tblStylePr w:type="lastRow">
      <w:rPr>
        <w:b/>
        <w:bCs/>
      </w:rPr>
      <w:tblPr/>
      <w:tcPr>
        <w:tcBorders>
          <w:top w:val="double" w:sz="4" w:space="0" w:color="6A9E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/>
      </w:tcPr>
    </w:tblStylePr>
    <w:tblStylePr w:type="band1Horz">
      <w:tblPr/>
      <w:tcPr>
        <w:shd w:val="clear" w:color="auto" w:fill="E2F4C9"/>
      </w:tcPr>
    </w:tblStylePr>
  </w:style>
  <w:style w:type="table" w:customStyle="1" w:styleId="GridTable4-Accent26">
    <w:name w:val="Grid Table 4 - Accent 26"/>
    <w:basedOn w:val="TableNormal"/>
    <w:next w:val="GridTable4-Accent2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numbering" w:customStyle="1" w:styleId="NoList2">
    <w:name w:val="No List2"/>
    <w:next w:val="NoList"/>
    <w:uiPriority w:val="99"/>
    <w:semiHidden/>
    <w:unhideWhenUsed/>
    <w:rsid w:val="00AE5A81"/>
  </w:style>
  <w:style w:type="table" w:customStyle="1" w:styleId="TableGrid23">
    <w:name w:val="Table Grid23"/>
    <w:basedOn w:val="TableNormal"/>
    <w:next w:val="TableGrid"/>
    <w:uiPriority w:val="39"/>
    <w:rsid w:val="00AE5A81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E5A81"/>
    <w:pPr>
      <w:spacing w:after="0" w:line="273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val="en-GB" w:eastAsia="en-GB"/>
      <w14:ligatures w14:val="standard"/>
      <w14:cntxtAlts/>
    </w:rPr>
  </w:style>
  <w:style w:type="paragraph" w:customStyle="1" w:styleId="paragraph">
    <w:name w:val="paragraph"/>
    <w:basedOn w:val="Normal"/>
    <w:rsid w:val="00AE5A81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AE5A81"/>
  </w:style>
  <w:style w:type="character" w:customStyle="1" w:styleId="eop">
    <w:name w:val="eop"/>
    <w:basedOn w:val="DefaultParagraphFont"/>
    <w:rsid w:val="00AE5A81"/>
  </w:style>
  <w:style w:type="character" w:customStyle="1" w:styleId="contextualspellingandgrammarerror">
    <w:name w:val="contextualspellingandgrammarerror"/>
    <w:basedOn w:val="DefaultParagraphFont"/>
    <w:rsid w:val="00AE5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9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0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5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6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3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1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y.grimwood\AppData\Roaming\Microsoft\Templates\Annual%20report%20(Red%20and%20Black%20design).dotx" TargetMode="External"/></Relationships>
</file>

<file path=word/theme/theme1.xml><?xml version="1.0" encoding="utf-8"?>
<a:theme xmlns:a="http://schemas.openxmlformats.org/drawingml/2006/main" name="Facet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7778EA-CCE9-4E54-8DDB-5CFD0D6E4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3</TotalTime>
  <Pages>6</Pages>
  <Words>342</Words>
  <Characters>1953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    Record of Attendance - Section A</vt:lpstr>
      <vt:lpstr>        </vt:lpstr>
      <vt:lpstr>        Record of Experience - Section A</vt:lpstr>
      <vt:lpstr>        Record of Lessons Observations - Section A</vt:lpstr>
      <vt:lpstr>        Your teaching of reading record</vt:lpstr>
      <vt:lpstr>        To be placed in section A of the PDP</vt:lpstr>
    </vt:vector>
  </TitlesOfParts>
  <Company/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Grimwood</dc:creator>
  <cp:keywords/>
  <cp:lastModifiedBy>Vicky Grimwood</cp:lastModifiedBy>
  <cp:revision>4</cp:revision>
  <cp:lastPrinted>2021-07-14T14:08:00Z</cp:lastPrinted>
  <dcterms:created xsi:type="dcterms:W3CDTF">2021-07-15T07:54:00Z</dcterms:created>
  <dcterms:modified xsi:type="dcterms:W3CDTF">2022-07-20T08:29:00Z</dcterms:modified>
  <cp:contentStatus/>
  <cp:version/>
</cp:coreProperties>
</file>