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318FA999" w14:textId="157577EC" w:rsidR="00E7248F" w:rsidRPr="006E0C4A" w:rsidRDefault="00E7248F" w:rsidP="006E0C4A">
      <w:pPr>
        <w:pStyle w:val="Heading3"/>
        <w:spacing w:line="276" w:lineRule="auto"/>
        <w:jc w:val="left"/>
        <w:rPr>
          <w:rFonts w:ascii="Arial" w:hAnsi="Arial" w:cs="Arial"/>
          <w:color w:val="7030A0"/>
        </w:rPr>
      </w:pPr>
      <w:bookmarkStart w:id="0" w:name="_Hlk45806674"/>
      <w:bookmarkStart w:id="1" w:name="_Toc77153356"/>
      <w:r w:rsidRPr="004E1190">
        <w:rPr>
          <w:rFonts w:ascii="Arial" w:hAnsi="Arial" w:cs="Arial"/>
          <w:color w:val="7030A0"/>
        </w:rPr>
        <w:t>Record of Experience - Section A</w:t>
      </w:r>
      <w:bookmarkEnd w:id="1"/>
    </w:p>
    <w:p w14:paraId="0C651DA2" w14:textId="625D0E63" w:rsidR="001467B1" w:rsidRPr="00637760" w:rsidRDefault="00B22D09" w:rsidP="006E0C4A">
      <w:pPr>
        <w:spacing w:line="276" w:lineRule="auto"/>
        <w:jc w:val="both"/>
        <w:rPr>
          <w:sz w:val="22"/>
          <w:szCs w:val="22"/>
        </w:rPr>
      </w:pPr>
      <w:r w:rsidRPr="004E1190">
        <w:rPr>
          <w:sz w:val="22"/>
          <w:szCs w:val="22"/>
        </w:rPr>
        <w:t xml:space="preserve">Please complete the below checklist of the range of subject experience you are receiving. </w:t>
      </w:r>
    </w:p>
    <w:tbl>
      <w:tblPr>
        <w:tblStyle w:val="GridTable4-Accent4"/>
        <w:tblpPr w:leftFromText="180" w:rightFromText="180" w:vertAnchor="text" w:horzAnchor="margin" w:tblpY="152"/>
        <w:tblW w:w="10201" w:type="dxa"/>
        <w:tblLook w:val="04A0" w:firstRow="1" w:lastRow="0" w:firstColumn="1" w:lastColumn="0" w:noHBand="0" w:noVBand="1"/>
      </w:tblPr>
      <w:tblGrid>
        <w:gridCol w:w="1408"/>
        <w:gridCol w:w="1979"/>
        <w:gridCol w:w="3312"/>
        <w:gridCol w:w="3502"/>
      </w:tblGrid>
      <w:tr w:rsidR="00637760" w:rsidRPr="00C31E9A" w14:paraId="49C3A207" w14:textId="77777777" w:rsidTr="00637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shd w:val="clear" w:color="auto" w:fill="7030A0"/>
          </w:tcPr>
          <w:p w14:paraId="4D16DB80" w14:textId="77777777" w:rsidR="00637760" w:rsidRPr="00B17DED" w:rsidRDefault="00637760" w:rsidP="006E0C4A">
            <w:pPr>
              <w:spacing w:after="120"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Cs w:val="24"/>
                <w:lang w:val="en-GB" w:eastAsia="en-GB"/>
                <w14:ligatures w14:val="standard"/>
                <w14:cntxtAlts/>
              </w:rPr>
            </w:pPr>
            <w:r w:rsidRPr="00B17DED">
              <w:rPr>
                <w:rFonts w:ascii="Calibri" w:eastAsia="Times New Roman" w:hAnsi="Calibri" w:cs="Times New Roman"/>
                <w:color w:val="FFFFFF"/>
                <w:kern w:val="28"/>
                <w:szCs w:val="24"/>
                <w:lang w:val="en-GB" w:eastAsia="en-GB"/>
                <w14:ligatures w14:val="standard"/>
                <w14:cntxtAlts/>
              </w:rPr>
              <w:t>PHASE</w:t>
            </w:r>
          </w:p>
        </w:tc>
        <w:tc>
          <w:tcPr>
            <w:tcW w:w="1979" w:type="dxa"/>
            <w:shd w:val="clear" w:color="auto" w:fill="7030A0"/>
          </w:tcPr>
          <w:p w14:paraId="00EFA86D" w14:textId="77777777" w:rsidR="00637760" w:rsidRPr="00B17DED" w:rsidRDefault="00637760" w:rsidP="006E0C4A">
            <w:pPr>
              <w:spacing w:after="120" w:line="276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Cs w:val="24"/>
                <w:highlight w:val="yellow"/>
                <w:lang w:val="en-GB" w:eastAsia="en-GB"/>
                <w14:ligatures w14:val="standard"/>
                <w14:cntxtAlts/>
              </w:rPr>
            </w:pPr>
            <w:r w:rsidRPr="00B17DED">
              <w:rPr>
                <w:rFonts w:ascii="Calibri" w:eastAsia="Times New Roman" w:hAnsi="Calibri" w:cs="Times New Roman"/>
                <w:color w:val="FFFFFF"/>
                <w:kern w:val="28"/>
                <w:szCs w:val="24"/>
                <w:lang w:val="en-GB" w:eastAsia="en-GB"/>
                <w14:ligatures w14:val="standard"/>
                <w14:cntxtAlts/>
              </w:rPr>
              <w:t>YEAR GROUP</w:t>
            </w:r>
          </w:p>
        </w:tc>
        <w:tc>
          <w:tcPr>
            <w:tcW w:w="3312" w:type="dxa"/>
            <w:shd w:val="clear" w:color="auto" w:fill="7030A0"/>
          </w:tcPr>
          <w:p w14:paraId="051D18CC" w14:textId="77777777" w:rsidR="00637760" w:rsidRPr="00B17DED" w:rsidRDefault="00637760" w:rsidP="006E0C4A">
            <w:pPr>
              <w:spacing w:after="120" w:line="276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FFFFFF"/>
                <w:kern w:val="28"/>
                <w:szCs w:val="24"/>
                <w:highlight w:val="yellow"/>
                <w:lang w:val="en-GB" w:eastAsia="en-GB"/>
                <w14:ligatures w14:val="standard"/>
                <w14:cntxtAlts/>
              </w:rPr>
            </w:pPr>
            <w:r w:rsidRPr="00B17DED">
              <w:rPr>
                <w:rFonts w:ascii="Calibri" w:eastAsia="Times New Roman" w:hAnsi="Calibri" w:cs="Times New Roman"/>
                <w:color w:val="FFFFFF"/>
                <w:kern w:val="28"/>
                <w:szCs w:val="24"/>
                <w:lang w:val="en-GB" w:eastAsia="en-GB"/>
                <w14:ligatures w14:val="standard"/>
                <w14:cntxtAlts/>
              </w:rPr>
              <w:t>DATES OF OBSERVATIONS</w:t>
            </w:r>
          </w:p>
        </w:tc>
        <w:tc>
          <w:tcPr>
            <w:tcW w:w="3502" w:type="dxa"/>
            <w:shd w:val="clear" w:color="auto" w:fill="7030A0"/>
          </w:tcPr>
          <w:p w14:paraId="484CEA41" w14:textId="77777777" w:rsidR="00637760" w:rsidRPr="00B17DED" w:rsidRDefault="00637760" w:rsidP="006E0C4A">
            <w:pPr>
              <w:spacing w:after="120" w:line="276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Cs w:val="24"/>
                <w:highlight w:val="yellow"/>
                <w:lang w:val="en-GB" w:eastAsia="en-GB"/>
                <w14:ligatures w14:val="standard"/>
                <w14:cntxtAlts/>
              </w:rPr>
            </w:pPr>
            <w:r w:rsidRPr="00B17DED">
              <w:rPr>
                <w:rFonts w:ascii="Calibri" w:eastAsia="Times New Roman" w:hAnsi="Calibri" w:cs="Times New Roman"/>
                <w:color w:val="FFFFFF"/>
                <w:kern w:val="28"/>
                <w:szCs w:val="24"/>
                <w:lang w:val="en-GB" w:eastAsia="en-GB"/>
                <w14:ligatures w14:val="standard"/>
                <w14:cntxtAlts/>
              </w:rPr>
              <w:t>DATES OF TEACHING</w:t>
            </w:r>
          </w:p>
        </w:tc>
      </w:tr>
      <w:tr w:rsidR="00637760" w:rsidRPr="00C31E9A" w14:paraId="0C430175" w14:textId="77777777" w:rsidTr="0063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shd w:val="clear" w:color="auto" w:fill="EADDF6" w:themeFill="accent2" w:themeFillTint="33"/>
          </w:tcPr>
          <w:p w14:paraId="712BBC09" w14:textId="77777777" w:rsidR="00637760" w:rsidRPr="00C31E9A" w:rsidRDefault="00637760" w:rsidP="006E0C4A">
            <w:pPr>
              <w:spacing w:after="120" w:line="276" w:lineRule="auto"/>
              <w:contextualSpacing w:val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FOUNDATION STAGE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/EYFS</w:t>
            </w:r>
          </w:p>
        </w:tc>
        <w:tc>
          <w:tcPr>
            <w:tcW w:w="1979" w:type="dxa"/>
            <w:shd w:val="clear" w:color="auto" w:fill="EADDF6" w:themeFill="accent2" w:themeFillTint="33"/>
          </w:tcPr>
          <w:p w14:paraId="35D988C6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RECEPTION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/NURSERY</w:t>
            </w:r>
          </w:p>
        </w:tc>
        <w:tc>
          <w:tcPr>
            <w:tcW w:w="3312" w:type="dxa"/>
            <w:shd w:val="clear" w:color="auto" w:fill="EADDF6" w:themeFill="accent2" w:themeFillTint="33"/>
          </w:tcPr>
          <w:p w14:paraId="7560F628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 w:themeFill="accent2" w:themeFillTint="33"/>
          </w:tcPr>
          <w:p w14:paraId="23D061C1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637760" w:rsidRPr="00C31E9A" w14:paraId="3D2372FB" w14:textId="77777777" w:rsidTr="00637760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 w:val="restart"/>
          </w:tcPr>
          <w:p w14:paraId="019B9EE7" w14:textId="77777777" w:rsidR="00637760" w:rsidRPr="00C31E9A" w:rsidRDefault="00637760" w:rsidP="006E0C4A">
            <w:pPr>
              <w:spacing w:after="120" w:line="276" w:lineRule="auto"/>
              <w:contextualSpacing w:val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KEY STAGE 1</w:t>
            </w:r>
          </w:p>
        </w:tc>
        <w:tc>
          <w:tcPr>
            <w:tcW w:w="1979" w:type="dxa"/>
          </w:tcPr>
          <w:p w14:paraId="4A2BBCA3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YEAR 1</w:t>
            </w:r>
          </w:p>
        </w:tc>
        <w:tc>
          <w:tcPr>
            <w:tcW w:w="3312" w:type="dxa"/>
          </w:tcPr>
          <w:p w14:paraId="0AF0A651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502" w:type="dxa"/>
          </w:tcPr>
          <w:p w14:paraId="4D291BFC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637760" w:rsidRPr="00C31E9A" w14:paraId="2C31006D" w14:textId="77777777" w:rsidTr="0063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/>
          </w:tcPr>
          <w:p w14:paraId="13FED842" w14:textId="77777777" w:rsidR="00637760" w:rsidRPr="00C31E9A" w:rsidRDefault="00637760" w:rsidP="006E0C4A">
            <w:pPr>
              <w:spacing w:after="120" w:line="276" w:lineRule="auto"/>
              <w:contextualSpacing w:val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1979" w:type="dxa"/>
            <w:shd w:val="clear" w:color="auto" w:fill="EADDF6" w:themeFill="accent2" w:themeFillTint="33"/>
          </w:tcPr>
          <w:p w14:paraId="32BB23FC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YEAR 2</w:t>
            </w:r>
          </w:p>
        </w:tc>
        <w:tc>
          <w:tcPr>
            <w:tcW w:w="3312" w:type="dxa"/>
            <w:shd w:val="clear" w:color="auto" w:fill="EADDF6" w:themeFill="accent2" w:themeFillTint="33"/>
          </w:tcPr>
          <w:p w14:paraId="50604360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 w:themeFill="accent2" w:themeFillTint="33"/>
          </w:tcPr>
          <w:p w14:paraId="1805A8FF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637760" w:rsidRPr="00C31E9A" w14:paraId="297B50FC" w14:textId="77777777" w:rsidTr="00637760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 w:val="restart"/>
          </w:tcPr>
          <w:p w14:paraId="6EEA1B81" w14:textId="77777777" w:rsidR="00637760" w:rsidRPr="00C31E9A" w:rsidRDefault="00637760" w:rsidP="006E0C4A">
            <w:pPr>
              <w:spacing w:after="120" w:line="276" w:lineRule="auto"/>
              <w:contextualSpacing w:val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KEY STAGE 2</w:t>
            </w:r>
          </w:p>
        </w:tc>
        <w:tc>
          <w:tcPr>
            <w:tcW w:w="1979" w:type="dxa"/>
          </w:tcPr>
          <w:p w14:paraId="262E0FC3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YEAR 3</w:t>
            </w:r>
          </w:p>
        </w:tc>
        <w:tc>
          <w:tcPr>
            <w:tcW w:w="3312" w:type="dxa"/>
          </w:tcPr>
          <w:p w14:paraId="501F74E5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502" w:type="dxa"/>
          </w:tcPr>
          <w:p w14:paraId="61D452DA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637760" w:rsidRPr="00C31E9A" w14:paraId="1C55F1CC" w14:textId="77777777" w:rsidTr="0063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/>
          </w:tcPr>
          <w:p w14:paraId="7ADE9A93" w14:textId="77777777" w:rsidR="00637760" w:rsidRPr="00C31E9A" w:rsidRDefault="00637760" w:rsidP="006E0C4A">
            <w:pPr>
              <w:spacing w:after="120" w:line="276" w:lineRule="auto"/>
              <w:contextualSpacing w:val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1979" w:type="dxa"/>
            <w:shd w:val="clear" w:color="auto" w:fill="EADDF6" w:themeFill="accent2" w:themeFillTint="33"/>
          </w:tcPr>
          <w:p w14:paraId="48DD0119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YEAR 4</w:t>
            </w:r>
          </w:p>
        </w:tc>
        <w:tc>
          <w:tcPr>
            <w:tcW w:w="3312" w:type="dxa"/>
            <w:shd w:val="clear" w:color="auto" w:fill="EADDF6" w:themeFill="accent2" w:themeFillTint="33"/>
          </w:tcPr>
          <w:p w14:paraId="617FF41F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 w:themeFill="accent2" w:themeFillTint="33"/>
          </w:tcPr>
          <w:p w14:paraId="04C53384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637760" w:rsidRPr="00C31E9A" w14:paraId="0EDAF79D" w14:textId="77777777" w:rsidTr="00637760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/>
          </w:tcPr>
          <w:p w14:paraId="2829E458" w14:textId="77777777" w:rsidR="00637760" w:rsidRPr="00C31E9A" w:rsidRDefault="00637760" w:rsidP="006E0C4A">
            <w:pPr>
              <w:spacing w:after="120" w:line="276" w:lineRule="auto"/>
              <w:contextualSpacing w:val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1979" w:type="dxa"/>
          </w:tcPr>
          <w:p w14:paraId="6A29D783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YEAR 5</w:t>
            </w:r>
          </w:p>
        </w:tc>
        <w:tc>
          <w:tcPr>
            <w:tcW w:w="3312" w:type="dxa"/>
          </w:tcPr>
          <w:p w14:paraId="623DAABC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502" w:type="dxa"/>
          </w:tcPr>
          <w:p w14:paraId="72CBC895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637760" w:rsidRPr="00C31E9A" w14:paraId="36BF108C" w14:textId="77777777" w:rsidTr="0063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Merge/>
          </w:tcPr>
          <w:p w14:paraId="015A02B4" w14:textId="77777777" w:rsidR="00637760" w:rsidRPr="00C31E9A" w:rsidRDefault="00637760" w:rsidP="006E0C4A">
            <w:pPr>
              <w:spacing w:after="120" w:line="276" w:lineRule="auto"/>
              <w:contextualSpacing w:val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1979" w:type="dxa"/>
            <w:shd w:val="clear" w:color="auto" w:fill="EADDF6" w:themeFill="accent2" w:themeFillTint="33"/>
          </w:tcPr>
          <w:p w14:paraId="75265D7F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YEAR 6</w:t>
            </w:r>
          </w:p>
        </w:tc>
        <w:tc>
          <w:tcPr>
            <w:tcW w:w="3312" w:type="dxa"/>
            <w:shd w:val="clear" w:color="auto" w:fill="EADDF6" w:themeFill="accent2" w:themeFillTint="33"/>
          </w:tcPr>
          <w:p w14:paraId="5BDDD47C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 w:themeFill="accent2" w:themeFillTint="33"/>
          </w:tcPr>
          <w:p w14:paraId="682D8E75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637760" w:rsidRPr="00C31E9A" w14:paraId="4256F2BB" w14:textId="77777777" w:rsidTr="00637760">
        <w:trPr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5AEA8FDE" w14:textId="77777777" w:rsidR="00637760" w:rsidRPr="00C31E9A" w:rsidRDefault="00637760" w:rsidP="006E0C4A">
            <w:pPr>
              <w:spacing w:after="120" w:line="276" w:lineRule="auto"/>
              <w:contextualSpacing w:val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KEY STAGE 3</w:t>
            </w:r>
          </w:p>
        </w:tc>
        <w:tc>
          <w:tcPr>
            <w:tcW w:w="1979" w:type="dxa"/>
          </w:tcPr>
          <w:p w14:paraId="739E1CA6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  <w:p w14:paraId="13BE06D1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  <w:p w14:paraId="7C1832CC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312" w:type="dxa"/>
          </w:tcPr>
          <w:p w14:paraId="4761C920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502" w:type="dxa"/>
          </w:tcPr>
          <w:p w14:paraId="0D6DA4C6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637760" w:rsidRPr="00C31E9A" w14:paraId="352EFC90" w14:textId="77777777" w:rsidTr="0063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shd w:val="clear" w:color="auto" w:fill="EADDF6" w:themeFill="accent2" w:themeFillTint="33"/>
          </w:tcPr>
          <w:p w14:paraId="1CAACF9F" w14:textId="2EC2DADA" w:rsidR="00637760" w:rsidRPr="00C31E9A" w:rsidRDefault="00637760" w:rsidP="006E0C4A">
            <w:pPr>
              <w:spacing w:after="120" w:line="276" w:lineRule="auto"/>
              <w:contextualSpacing w:val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31E9A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OTHER SETTINGS</w:t>
            </w:r>
            <w:r w:rsidR="00907BD3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 xml:space="preserve"> </w:t>
            </w:r>
            <w:r w:rsidR="00907BD3" w:rsidRPr="00243A5E"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  <w:t>E.G.SPECIAL SCHOOLS</w:t>
            </w:r>
          </w:p>
        </w:tc>
        <w:tc>
          <w:tcPr>
            <w:tcW w:w="1979" w:type="dxa"/>
            <w:shd w:val="clear" w:color="auto" w:fill="EADDF6" w:themeFill="accent2" w:themeFillTint="33"/>
          </w:tcPr>
          <w:p w14:paraId="5FEBB883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  <w:p w14:paraId="71126ACE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  <w:p w14:paraId="6A984C48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312" w:type="dxa"/>
            <w:shd w:val="clear" w:color="auto" w:fill="EADDF6" w:themeFill="accent2" w:themeFillTint="33"/>
          </w:tcPr>
          <w:p w14:paraId="6FB35246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3502" w:type="dxa"/>
            <w:shd w:val="clear" w:color="auto" w:fill="EADDF6" w:themeFill="accent2" w:themeFillTint="33"/>
          </w:tcPr>
          <w:p w14:paraId="4D684BC1" w14:textId="77777777" w:rsidR="00637760" w:rsidRPr="00C31E9A" w:rsidRDefault="00637760" w:rsidP="006E0C4A">
            <w:pPr>
              <w:spacing w:after="120" w:line="27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</w:tbl>
    <w:p w14:paraId="7879CA4E" w14:textId="26FDD338" w:rsidR="001467B1" w:rsidRDefault="001467B1" w:rsidP="006E0C4A">
      <w:pPr>
        <w:pStyle w:val="ListParagraph"/>
        <w:spacing w:line="276" w:lineRule="auto"/>
        <w:jc w:val="both"/>
        <w:rPr>
          <w:sz w:val="22"/>
          <w:szCs w:val="22"/>
        </w:rPr>
      </w:pPr>
    </w:p>
    <w:p w14:paraId="5726D4B1" w14:textId="77777777" w:rsidR="003C4BA8" w:rsidRDefault="003C4BA8" w:rsidP="006E0C4A">
      <w:pPr>
        <w:pStyle w:val="ListParagraph"/>
        <w:spacing w:line="276" w:lineRule="auto"/>
        <w:jc w:val="both"/>
        <w:rPr>
          <w:sz w:val="22"/>
          <w:szCs w:val="22"/>
        </w:rPr>
      </w:pPr>
      <w:bookmarkStart w:id="2" w:name="_GoBack"/>
      <w:bookmarkEnd w:id="0"/>
      <w:bookmarkEnd w:id="2"/>
    </w:p>
    <w:sectPr w:rsidR="003C4BA8" w:rsidSect="0039632A">
      <w:headerReference w:type="default" r:id="rId9"/>
      <w:footerReference w:type="default" r:id="rId10"/>
      <w:pgSz w:w="11907" w:h="16840" w:code="9"/>
      <w:pgMar w:top="720" w:right="720" w:bottom="720" w:left="720" w:header="794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C85300" w14:textId="77777777" w:rsidR="00B62E0E" w:rsidRDefault="00B62E0E" w:rsidP="00A91D75">
      <w:r>
        <w:separator/>
      </w:r>
    </w:p>
  </w:endnote>
  <w:endnote w:type="continuationSeparator" w:id="0">
    <w:p w14:paraId="750D76B1" w14:textId="77777777" w:rsidR="00B62E0E" w:rsidRDefault="00B62E0E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5CF77" w14:textId="0DC5EB15" w:rsidR="00F14A87" w:rsidRDefault="00F14A87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2E812FA" wp14:editId="358AE0E0">
          <wp:simplePos x="0" y="0"/>
          <wp:positionH relativeFrom="column">
            <wp:posOffset>1997213</wp:posOffset>
          </wp:positionH>
          <wp:positionV relativeFrom="paragraph">
            <wp:posOffset>-64155</wp:posOffset>
          </wp:positionV>
          <wp:extent cx="2565490" cy="451634"/>
          <wp:effectExtent l="0" t="0" r="6350" b="5715"/>
          <wp:wrapNone/>
          <wp:docPr id="305" name="Picture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3818B2" w14:textId="288D78D7" w:rsidR="00F14A87" w:rsidRDefault="00F14A87" w:rsidP="00400723">
    <w:pPr>
      <w:pStyle w:val="Footer"/>
      <w:tabs>
        <w:tab w:val="left" w:pos="3738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DF1B7" w14:textId="77777777" w:rsidR="00B62E0E" w:rsidRDefault="00B62E0E" w:rsidP="00A91D75">
      <w:r>
        <w:separator/>
      </w:r>
    </w:p>
  </w:footnote>
  <w:footnote w:type="continuationSeparator" w:id="0">
    <w:p w14:paraId="77001125" w14:textId="77777777" w:rsidR="00B62E0E" w:rsidRDefault="00B62E0E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320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320"/>
    </w:tblGrid>
    <w:tr w:rsidR="00F14A87" w14:paraId="09DCB951" w14:textId="77777777" w:rsidTr="00400723">
      <w:trPr>
        <w:trHeight w:val="850"/>
      </w:trPr>
      <w:tc>
        <w:tcPr>
          <w:tcW w:w="12320" w:type="dxa"/>
          <w:vAlign w:val="center"/>
        </w:tcPr>
        <w:p w14:paraId="56DE3749" w14:textId="6CE4625F" w:rsidR="00F14A87" w:rsidRDefault="00F14A87" w:rsidP="004516DB">
          <w:pPr>
            <w:pStyle w:val="Header"/>
            <w:pBdr>
              <w:bottom w:val="single" w:sz="4" w:space="1" w:color="D9D9D9" w:themeColor="background1" w:themeShade="D9"/>
            </w:pBdr>
            <w:tabs>
              <w:tab w:val="left" w:pos="915"/>
              <w:tab w:val="left" w:pos="11607"/>
              <w:tab w:val="right" w:pos="12603"/>
            </w:tabs>
            <w:ind w:left="834" w:right="709"/>
            <w:jc w:val="right"/>
            <w:rPr>
              <w:b/>
              <w:bCs/>
            </w:rPr>
          </w:pPr>
          <w:r>
            <w:rPr>
              <w:noProof/>
              <w:color w:val="7F7F7F" w:themeColor="background1" w:themeShade="7F"/>
              <w:spacing w:val="60"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40DD1286" wp14:editId="1455645B">
                <wp:simplePos x="0" y="0"/>
                <wp:positionH relativeFrom="column">
                  <wp:posOffset>3155315</wp:posOffset>
                </wp:positionH>
                <wp:positionV relativeFrom="paragraph">
                  <wp:posOffset>-362585</wp:posOffset>
                </wp:positionV>
                <wp:extent cx="1553845" cy="530860"/>
                <wp:effectExtent l="0" t="0" r="8255" b="2540"/>
                <wp:wrapNone/>
                <wp:docPr id="304" name="Picture 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FGPS Logo (Print).jpg"/>
                        <pic:cNvPicPr/>
                      </pic:nvPicPr>
                      <pic:blipFill rotWithShape="1">
                        <a:blip r:embed="rId1"/>
                        <a:srcRect t="5778" b="11414"/>
                        <a:stretch/>
                      </pic:blipFill>
                      <pic:spPr bwMode="auto">
                        <a:xfrm>
                          <a:off x="0" y="0"/>
                          <a:ext cx="1553845" cy="530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62E0E" w:rsidRPr="00B62E0E">
            <w:rPr>
              <w:b/>
              <w:bCs/>
              <w:noProof/>
            </w:rPr>
            <w:t>1</w:t>
          </w:r>
          <w:r>
            <w:rPr>
              <w:b/>
              <w:bCs/>
              <w:noProof/>
            </w:rPr>
            <w:fldChar w:fldCharType="end"/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B5C"/>
    <w:multiLevelType w:val="hybridMultilevel"/>
    <w:tmpl w:val="4F0C0D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1F612C"/>
    <w:multiLevelType w:val="hybridMultilevel"/>
    <w:tmpl w:val="34340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55511"/>
    <w:multiLevelType w:val="hybridMultilevel"/>
    <w:tmpl w:val="7B4A6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E73058"/>
    <w:multiLevelType w:val="hybridMultilevel"/>
    <w:tmpl w:val="8C6A4F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A4010D"/>
    <w:multiLevelType w:val="hybridMultilevel"/>
    <w:tmpl w:val="1474F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F2160A"/>
    <w:multiLevelType w:val="hybridMultilevel"/>
    <w:tmpl w:val="55D66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523F2C"/>
    <w:multiLevelType w:val="hybridMultilevel"/>
    <w:tmpl w:val="9BEE818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051405"/>
    <w:multiLevelType w:val="multilevel"/>
    <w:tmpl w:val="F2100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60C3721"/>
    <w:multiLevelType w:val="hybridMultilevel"/>
    <w:tmpl w:val="7C86B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7978CC"/>
    <w:multiLevelType w:val="hybridMultilevel"/>
    <w:tmpl w:val="DC8809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5569A6"/>
    <w:multiLevelType w:val="hybridMultilevel"/>
    <w:tmpl w:val="A9B64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BB4969"/>
    <w:multiLevelType w:val="hybridMultilevel"/>
    <w:tmpl w:val="035427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07F618F2"/>
    <w:multiLevelType w:val="hybridMultilevel"/>
    <w:tmpl w:val="61B60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86E2310"/>
    <w:multiLevelType w:val="hybridMultilevel"/>
    <w:tmpl w:val="5CA0EA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717EC9"/>
    <w:multiLevelType w:val="hybridMultilevel"/>
    <w:tmpl w:val="633EC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9C69E1"/>
    <w:multiLevelType w:val="hybridMultilevel"/>
    <w:tmpl w:val="6CDE16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3F317B"/>
    <w:multiLevelType w:val="hybridMultilevel"/>
    <w:tmpl w:val="10C0F4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BA0C5D"/>
    <w:multiLevelType w:val="hybridMultilevel"/>
    <w:tmpl w:val="D9F8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05534C"/>
    <w:multiLevelType w:val="hybridMultilevel"/>
    <w:tmpl w:val="6D082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9F1976"/>
    <w:multiLevelType w:val="hybridMultilevel"/>
    <w:tmpl w:val="E94E0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F597FD2"/>
    <w:multiLevelType w:val="hybridMultilevel"/>
    <w:tmpl w:val="E97AA6B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7944E3"/>
    <w:multiLevelType w:val="hybridMultilevel"/>
    <w:tmpl w:val="4C84B33E"/>
    <w:lvl w:ilvl="0" w:tplc="466C09A4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09" w:hanging="360"/>
      </w:pPr>
    </w:lvl>
    <w:lvl w:ilvl="2" w:tplc="0809001B" w:tentative="1">
      <w:start w:val="1"/>
      <w:numFmt w:val="lowerRoman"/>
      <w:lvlText w:val="%3."/>
      <w:lvlJc w:val="right"/>
      <w:pPr>
        <w:ind w:left="1829" w:hanging="180"/>
      </w:pPr>
    </w:lvl>
    <w:lvl w:ilvl="3" w:tplc="0809000F" w:tentative="1">
      <w:start w:val="1"/>
      <w:numFmt w:val="decimal"/>
      <w:lvlText w:val="%4."/>
      <w:lvlJc w:val="left"/>
      <w:pPr>
        <w:ind w:left="2549" w:hanging="360"/>
      </w:pPr>
    </w:lvl>
    <w:lvl w:ilvl="4" w:tplc="08090019" w:tentative="1">
      <w:start w:val="1"/>
      <w:numFmt w:val="lowerLetter"/>
      <w:lvlText w:val="%5."/>
      <w:lvlJc w:val="left"/>
      <w:pPr>
        <w:ind w:left="3269" w:hanging="360"/>
      </w:pPr>
    </w:lvl>
    <w:lvl w:ilvl="5" w:tplc="0809001B" w:tentative="1">
      <w:start w:val="1"/>
      <w:numFmt w:val="lowerRoman"/>
      <w:lvlText w:val="%6."/>
      <w:lvlJc w:val="right"/>
      <w:pPr>
        <w:ind w:left="3989" w:hanging="180"/>
      </w:pPr>
    </w:lvl>
    <w:lvl w:ilvl="6" w:tplc="0809000F" w:tentative="1">
      <w:start w:val="1"/>
      <w:numFmt w:val="decimal"/>
      <w:lvlText w:val="%7."/>
      <w:lvlJc w:val="left"/>
      <w:pPr>
        <w:ind w:left="4709" w:hanging="360"/>
      </w:pPr>
    </w:lvl>
    <w:lvl w:ilvl="7" w:tplc="08090019" w:tentative="1">
      <w:start w:val="1"/>
      <w:numFmt w:val="lowerLetter"/>
      <w:lvlText w:val="%8."/>
      <w:lvlJc w:val="left"/>
      <w:pPr>
        <w:ind w:left="5429" w:hanging="360"/>
      </w:pPr>
    </w:lvl>
    <w:lvl w:ilvl="8" w:tplc="0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5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09C6F99"/>
    <w:multiLevelType w:val="hybridMultilevel"/>
    <w:tmpl w:val="03CC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11A4E02"/>
    <w:multiLevelType w:val="hybridMultilevel"/>
    <w:tmpl w:val="C35C4C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337D6E"/>
    <w:multiLevelType w:val="hybridMultilevel"/>
    <w:tmpl w:val="79760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1760D52"/>
    <w:multiLevelType w:val="hybridMultilevel"/>
    <w:tmpl w:val="576C4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6B3A2A"/>
    <w:multiLevelType w:val="hybridMultilevel"/>
    <w:tmpl w:val="C39EFF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AD1C54"/>
    <w:multiLevelType w:val="hybridMultilevel"/>
    <w:tmpl w:val="CACEDA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40C56FA"/>
    <w:multiLevelType w:val="hybridMultilevel"/>
    <w:tmpl w:val="1B2A5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4401BF6"/>
    <w:multiLevelType w:val="hybridMultilevel"/>
    <w:tmpl w:val="5516C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>
    <w:nsid w:val="154C45F4"/>
    <w:multiLevelType w:val="hybridMultilevel"/>
    <w:tmpl w:val="F10A8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68A73F3"/>
    <w:multiLevelType w:val="hybridMultilevel"/>
    <w:tmpl w:val="07C803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6BD13AE"/>
    <w:multiLevelType w:val="hybridMultilevel"/>
    <w:tmpl w:val="98768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6FA2D9D"/>
    <w:multiLevelType w:val="hybridMultilevel"/>
    <w:tmpl w:val="4F2EEB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17206321"/>
    <w:multiLevelType w:val="hybridMultilevel"/>
    <w:tmpl w:val="5A9C7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8076FC3"/>
    <w:multiLevelType w:val="hybridMultilevel"/>
    <w:tmpl w:val="D66681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866306E"/>
    <w:multiLevelType w:val="hybridMultilevel"/>
    <w:tmpl w:val="64B4B7FC"/>
    <w:lvl w:ilvl="0" w:tplc="C26E7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886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3AA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9A2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08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88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EE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38B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683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18996CEB"/>
    <w:multiLevelType w:val="hybridMultilevel"/>
    <w:tmpl w:val="67464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9B432D2"/>
    <w:multiLevelType w:val="hybridMultilevel"/>
    <w:tmpl w:val="B10E0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9BD0FC7"/>
    <w:multiLevelType w:val="hybridMultilevel"/>
    <w:tmpl w:val="3CB8C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9C83FE9"/>
    <w:multiLevelType w:val="hybridMultilevel"/>
    <w:tmpl w:val="247AC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BA94F88"/>
    <w:multiLevelType w:val="hybridMultilevel"/>
    <w:tmpl w:val="9DA0B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BD3214F"/>
    <w:multiLevelType w:val="hybridMultilevel"/>
    <w:tmpl w:val="62364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1CBF129C"/>
    <w:multiLevelType w:val="hybridMultilevel"/>
    <w:tmpl w:val="FFA04F26"/>
    <w:lvl w:ilvl="0" w:tplc="EEE2163A">
      <w:numFmt w:val="bullet"/>
      <w:lvlText w:val="•"/>
      <w:lvlJc w:val="left"/>
      <w:pPr>
        <w:ind w:left="737" w:hanging="4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D6734B4"/>
    <w:multiLevelType w:val="hybridMultilevel"/>
    <w:tmpl w:val="22E8A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D7960E0"/>
    <w:multiLevelType w:val="hybridMultilevel"/>
    <w:tmpl w:val="92484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DFA2AB6"/>
    <w:multiLevelType w:val="hybridMultilevel"/>
    <w:tmpl w:val="9190D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E30490B"/>
    <w:multiLevelType w:val="hybridMultilevel"/>
    <w:tmpl w:val="C9AA2E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EAF4611"/>
    <w:multiLevelType w:val="hybridMultilevel"/>
    <w:tmpl w:val="81E6D3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F6115BF"/>
    <w:multiLevelType w:val="hybridMultilevel"/>
    <w:tmpl w:val="FA866F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1F6B76BE"/>
    <w:multiLevelType w:val="hybridMultilevel"/>
    <w:tmpl w:val="4502B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F7D2AE1"/>
    <w:multiLevelType w:val="hybridMultilevel"/>
    <w:tmpl w:val="E9EC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FCE48AD"/>
    <w:multiLevelType w:val="hybridMultilevel"/>
    <w:tmpl w:val="9ADECB1E"/>
    <w:lvl w:ilvl="0" w:tplc="B64E7D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096C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46D8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B022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BE1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2E65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C7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C01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E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033004F"/>
    <w:multiLevelType w:val="hybridMultilevel"/>
    <w:tmpl w:val="1E5C35F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208952FF"/>
    <w:multiLevelType w:val="hybridMultilevel"/>
    <w:tmpl w:val="AAD05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1491C23"/>
    <w:multiLevelType w:val="hybridMultilevel"/>
    <w:tmpl w:val="DDBE3F34"/>
    <w:lvl w:ilvl="0" w:tplc="ED069906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2">
    <w:nsid w:val="21BA22F9"/>
    <w:multiLevelType w:val="hybridMultilevel"/>
    <w:tmpl w:val="C5AA9C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3371C82"/>
    <w:multiLevelType w:val="hybridMultilevel"/>
    <w:tmpl w:val="C0203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254A4BF8"/>
    <w:multiLevelType w:val="hybridMultilevel"/>
    <w:tmpl w:val="4266D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58D3898"/>
    <w:multiLevelType w:val="hybridMultilevel"/>
    <w:tmpl w:val="C23AC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59042F6"/>
    <w:multiLevelType w:val="hybridMultilevel"/>
    <w:tmpl w:val="4A643F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6CD4D76"/>
    <w:multiLevelType w:val="hybridMultilevel"/>
    <w:tmpl w:val="FE1AE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70A7689"/>
    <w:multiLevelType w:val="hybridMultilevel"/>
    <w:tmpl w:val="8BD4B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7E77853"/>
    <w:multiLevelType w:val="hybridMultilevel"/>
    <w:tmpl w:val="9FF89D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86F7747"/>
    <w:multiLevelType w:val="hybridMultilevel"/>
    <w:tmpl w:val="4EEC2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8910EBC"/>
    <w:multiLevelType w:val="hybridMultilevel"/>
    <w:tmpl w:val="E8F6CD5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90302AC"/>
    <w:multiLevelType w:val="hybridMultilevel"/>
    <w:tmpl w:val="398C3C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9107C7B"/>
    <w:multiLevelType w:val="hybridMultilevel"/>
    <w:tmpl w:val="7E46CE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9572488"/>
    <w:multiLevelType w:val="hybridMultilevel"/>
    <w:tmpl w:val="3EE06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9932456"/>
    <w:multiLevelType w:val="hybridMultilevel"/>
    <w:tmpl w:val="44606A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2B14496F"/>
    <w:multiLevelType w:val="hybridMultilevel"/>
    <w:tmpl w:val="CAD26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BA9227C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1F5786"/>
    <w:multiLevelType w:val="hybridMultilevel"/>
    <w:tmpl w:val="D5A0F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D316EB1"/>
    <w:multiLevelType w:val="hybridMultilevel"/>
    <w:tmpl w:val="7E6C7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D4D15FD"/>
    <w:multiLevelType w:val="hybridMultilevel"/>
    <w:tmpl w:val="AC5CCD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DED06A7"/>
    <w:multiLevelType w:val="hybridMultilevel"/>
    <w:tmpl w:val="E2E29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FD7157E"/>
    <w:multiLevelType w:val="hybridMultilevel"/>
    <w:tmpl w:val="6DEA2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1901285"/>
    <w:multiLevelType w:val="hybridMultilevel"/>
    <w:tmpl w:val="63F8B0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2C437A2"/>
    <w:multiLevelType w:val="hybridMultilevel"/>
    <w:tmpl w:val="E00CBFA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3336673"/>
    <w:multiLevelType w:val="multilevel"/>
    <w:tmpl w:val="C172A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>
    <w:nsid w:val="336F5DEC"/>
    <w:multiLevelType w:val="hybridMultilevel"/>
    <w:tmpl w:val="0658AA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4277474"/>
    <w:multiLevelType w:val="hybridMultilevel"/>
    <w:tmpl w:val="A53801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34DB7BC4"/>
    <w:multiLevelType w:val="hybridMultilevel"/>
    <w:tmpl w:val="C44AD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52103B9"/>
    <w:multiLevelType w:val="hybridMultilevel"/>
    <w:tmpl w:val="F0B0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54A21C5"/>
    <w:multiLevelType w:val="hybridMultilevel"/>
    <w:tmpl w:val="6B90105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69B0796"/>
    <w:multiLevelType w:val="hybridMultilevel"/>
    <w:tmpl w:val="4EFC73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6B447A7"/>
    <w:multiLevelType w:val="hybridMultilevel"/>
    <w:tmpl w:val="50E012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79645B7"/>
    <w:multiLevelType w:val="hybridMultilevel"/>
    <w:tmpl w:val="ACBC3B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79D4D8D"/>
    <w:multiLevelType w:val="hybridMultilevel"/>
    <w:tmpl w:val="D03AC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8CA58C7"/>
    <w:multiLevelType w:val="hybridMultilevel"/>
    <w:tmpl w:val="47002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8D17067"/>
    <w:multiLevelType w:val="hybridMultilevel"/>
    <w:tmpl w:val="CEDC6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9801833"/>
    <w:multiLevelType w:val="hybridMultilevel"/>
    <w:tmpl w:val="38568A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ADC3A97"/>
    <w:multiLevelType w:val="hybridMultilevel"/>
    <w:tmpl w:val="D2DA9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D3C6C97"/>
    <w:multiLevelType w:val="hybridMultilevel"/>
    <w:tmpl w:val="0A1C32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3D7B4C1C"/>
    <w:multiLevelType w:val="hybridMultilevel"/>
    <w:tmpl w:val="368ACA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D8F5C31"/>
    <w:multiLevelType w:val="hybridMultilevel"/>
    <w:tmpl w:val="1F2C2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DA11141"/>
    <w:multiLevelType w:val="hybridMultilevel"/>
    <w:tmpl w:val="17F46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DBF0783"/>
    <w:multiLevelType w:val="hybridMultilevel"/>
    <w:tmpl w:val="95FA1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E487F57"/>
    <w:multiLevelType w:val="hybridMultilevel"/>
    <w:tmpl w:val="18C21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EEC1294"/>
    <w:multiLevelType w:val="hybridMultilevel"/>
    <w:tmpl w:val="D8BAF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F613DA0"/>
    <w:multiLevelType w:val="hybridMultilevel"/>
    <w:tmpl w:val="C76AA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FA142DD"/>
    <w:multiLevelType w:val="hybridMultilevel"/>
    <w:tmpl w:val="4E5801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2224A47"/>
    <w:multiLevelType w:val="hybridMultilevel"/>
    <w:tmpl w:val="87AC7934"/>
    <w:lvl w:ilvl="0" w:tplc="5344E35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60AE6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9AB8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65B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858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124B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E68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C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5AD0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2404F8C"/>
    <w:multiLevelType w:val="hybridMultilevel"/>
    <w:tmpl w:val="CB9CAE8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5">
    <w:nsid w:val="438C13DC"/>
    <w:multiLevelType w:val="hybridMultilevel"/>
    <w:tmpl w:val="586CB3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3BF44BE"/>
    <w:multiLevelType w:val="hybridMultilevel"/>
    <w:tmpl w:val="FBC43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5714E2A"/>
    <w:multiLevelType w:val="hybridMultilevel"/>
    <w:tmpl w:val="F0580F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6921A3C"/>
    <w:multiLevelType w:val="hybridMultilevel"/>
    <w:tmpl w:val="53CAF4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8326E8E"/>
    <w:multiLevelType w:val="hybridMultilevel"/>
    <w:tmpl w:val="048CE7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875765E"/>
    <w:multiLevelType w:val="hybridMultilevel"/>
    <w:tmpl w:val="79900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A112032"/>
    <w:multiLevelType w:val="hybridMultilevel"/>
    <w:tmpl w:val="8B5811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AA84693"/>
    <w:multiLevelType w:val="hybridMultilevel"/>
    <w:tmpl w:val="82BC060E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3">
    <w:nsid w:val="4AF560F8"/>
    <w:multiLevelType w:val="hybridMultilevel"/>
    <w:tmpl w:val="9CE69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B331E82"/>
    <w:multiLevelType w:val="hybridMultilevel"/>
    <w:tmpl w:val="11C86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B64743B"/>
    <w:multiLevelType w:val="hybridMultilevel"/>
    <w:tmpl w:val="B8982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C0C2BA5"/>
    <w:multiLevelType w:val="hybridMultilevel"/>
    <w:tmpl w:val="E4DA1A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C3431F1"/>
    <w:multiLevelType w:val="hybridMultilevel"/>
    <w:tmpl w:val="588E9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E6B2D85"/>
    <w:multiLevelType w:val="hybridMultilevel"/>
    <w:tmpl w:val="7346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1A86AAA"/>
    <w:multiLevelType w:val="hybridMultilevel"/>
    <w:tmpl w:val="8B2815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1AE4B6D"/>
    <w:multiLevelType w:val="hybridMultilevel"/>
    <w:tmpl w:val="D932CD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1C820A6"/>
    <w:multiLevelType w:val="hybridMultilevel"/>
    <w:tmpl w:val="8D661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55707370"/>
    <w:multiLevelType w:val="hybridMultilevel"/>
    <w:tmpl w:val="E2FA4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5AE35F1"/>
    <w:multiLevelType w:val="hybridMultilevel"/>
    <w:tmpl w:val="4BF689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6217D59"/>
    <w:multiLevelType w:val="hybridMultilevel"/>
    <w:tmpl w:val="1AC2D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6AD6D18"/>
    <w:multiLevelType w:val="hybridMultilevel"/>
    <w:tmpl w:val="0832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7A51779"/>
    <w:multiLevelType w:val="hybridMultilevel"/>
    <w:tmpl w:val="6AA6D5F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9">
    <w:nsid w:val="582E1EA6"/>
    <w:multiLevelType w:val="hybridMultilevel"/>
    <w:tmpl w:val="C9B6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8591063"/>
    <w:multiLevelType w:val="hybridMultilevel"/>
    <w:tmpl w:val="C4428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87F411D"/>
    <w:multiLevelType w:val="hybridMultilevel"/>
    <w:tmpl w:val="492235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2">
    <w:nsid w:val="594333BA"/>
    <w:multiLevelType w:val="hybridMultilevel"/>
    <w:tmpl w:val="61CC4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9B66A04"/>
    <w:multiLevelType w:val="hybridMultilevel"/>
    <w:tmpl w:val="FA5EAC0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59C22F3B"/>
    <w:multiLevelType w:val="hybridMultilevel"/>
    <w:tmpl w:val="495A91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A437FD1"/>
    <w:multiLevelType w:val="hybridMultilevel"/>
    <w:tmpl w:val="BA0030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5AC5768D"/>
    <w:multiLevelType w:val="hybridMultilevel"/>
    <w:tmpl w:val="B81ECD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B150CFA"/>
    <w:multiLevelType w:val="hybridMultilevel"/>
    <w:tmpl w:val="F9DE6BC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5C55731C"/>
    <w:multiLevelType w:val="hybridMultilevel"/>
    <w:tmpl w:val="97144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5FC01EA3"/>
    <w:multiLevelType w:val="hybridMultilevel"/>
    <w:tmpl w:val="210C3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FC42E4D"/>
    <w:multiLevelType w:val="hybridMultilevel"/>
    <w:tmpl w:val="0C1034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606309AE"/>
    <w:multiLevelType w:val="hybridMultilevel"/>
    <w:tmpl w:val="1BD04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2278F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92278F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92278F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92278F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92278F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92278F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92278F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92278F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92278F" w:themeColor="accent1"/>
      </w:rPr>
    </w:lvl>
  </w:abstractNum>
  <w:abstractNum w:abstractNumId="153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2AE07F7"/>
    <w:multiLevelType w:val="hybridMultilevel"/>
    <w:tmpl w:val="8E42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62C45023"/>
    <w:multiLevelType w:val="hybridMultilevel"/>
    <w:tmpl w:val="4FC47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2EA04DE"/>
    <w:multiLevelType w:val="hybridMultilevel"/>
    <w:tmpl w:val="B844C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2F7787C"/>
    <w:multiLevelType w:val="hybridMultilevel"/>
    <w:tmpl w:val="158CE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63EB68C3"/>
    <w:multiLevelType w:val="hybridMultilevel"/>
    <w:tmpl w:val="BDCCCC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5774CD8"/>
    <w:multiLevelType w:val="hybridMultilevel"/>
    <w:tmpl w:val="8A6CBA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65D73F28"/>
    <w:multiLevelType w:val="hybridMultilevel"/>
    <w:tmpl w:val="558648C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2">
    <w:nsid w:val="663C491D"/>
    <w:multiLevelType w:val="hybridMultilevel"/>
    <w:tmpl w:val="32C638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68C5832"/>
    <w:multiLevelType w:val="hybridMultilevel"/>
    <w:tmpl w:val="4EB4D6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8E867CC"/>
    <w:multiLevelType w:val="hybridMultilevel"/>
    <w:tmpl w:val="AA76E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8FB412E"/>
    <w:multiLevelType w:val="hybridMultilevel"/>
    <w:tmpl w:val="32F08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90D56C0"/>
    <w:multiLevelType w:val="hybridMultilevel"/>
    <w:tmpl w:val="8710E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6A1162FF"/>
    <w:multiLevelType w:val="hybridMultilevel"/>
    <w:tmpl w:val="327A04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6BAA3274"/>
    <w:multiLevelType w:val="hybridMultilevel"/>
    <w:tmpl w:val="8FAE747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BDA4B49"/>
    <w:multiLevelType w:val="hybridMultilevel"/>
    <w:tmpl w:val="C344B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C664A03"/>
    <w:multiLevelType w:val="hybridMultilevel"/>
    <w:tmpl w:val="58505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2">
    <w:nsid w:val="6F8630EF"/>
    <w:multiLevelType w:val="hybridMultilevel"/>
    <w:tmpl w:val="70643C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6FB11759"/>
    <w:multiLevelType w:val="multilevel"/>
    <w:tmpl w:val="ABB2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">
    <w:nsid w:val="70827925"/>
    <w:multiLevelType w:val="hybridMultilevel"/>
    <w:tmpl w:val="93522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0AC44AB"/>
    <w:multiLevelType w:val="hybridMultilevel"/>
    <w:tmpl w:val="2884C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112158B"/>
    <w:multiLevelType w:val="hybridMultilevel"/>
    <w:tmpl w:val="5CCEC7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1673B27"/>
    <w:multiLevelType w:val="hybridMultilevel"/>
    <w:tmpl w:val="15944D6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8">
    <w:nsid w:val="74022E92"/>
    <w:multiLevelType w:val="hybridMultilevel"/>
    <w:tmpl w:val="B49EB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74BD4B6D"/>
    <w:multiLevelType w:val="hybridMultilevel"/>
    <w:tmpl w:val="3B00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127218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76254073"/>
    <w:multiLevelType w:val="hybridMultilevel"/>
    <w:tmpl w:val="58B23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668513D"/>
    <w:multiLevelType w:val="hybridMultilevel"/>
    <w:tmpl w:val="CA0A788E"/>
    <w:lvl w:ilvl="0" w:tplc="7842EC6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E2E1A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29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8A8A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A4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9433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60A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E5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AE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77B3690E"/>
    <w:multiLevelType w:val="hybridMultilevel"/>
    <w:tmpl w:val="29B8F6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77C05407"/>
    <w:multiLevelType w:val="hybridMultilevel"/>
    <w:tmpl w:val="A9EA1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78605324"/>
    <w:multiLevelType w:val="hybridMultilevel"/>
    <w:tmpl w:val="01E64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8E7787C"/>
    <w:multiLevelType w:val="hybridMultilevel"/>
    <w:tmpl w:val="D918F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79464149"/>
    <w:multiLevelType w:val="hybridMultilevel"/>
    <w:tmpl w:val="80CEE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94C3766"/>
    <w:multiLevelType w:val="hybridMultilevel"/>
    <w:tmpl w:val="115C47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A2232C5"/>
    <w:multiLevelType w:val="hybridMultilevel"/>
    <w:tmpl w:val="B958DB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C07775E"/>
    <w:multiLevelType w:val="hybridMultilevel"/>
    <w:tmpl w:val="23FA8B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DF449DB"/>
    <w:multiLevelType w:val="hybridMultilevel"/>
    <w:tmpl w:val="35F2D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E943FC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EC52CB3"/>
    <w:multiLevelType w:val="hybridMultilevel"/>
    <w:tmpl w:val="39002F3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4">
    <w:nsid w:val="7ECC24A2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2"/>
  </w:num>
  <w:num w:numId="2">
    <w:abstractNumId w:val="65"/>
  </w:num>
  <w:num w:numId="3">
    <w:abstractNumId w:val="136"/>
  </w:num>
  <w:num w:numId="4">
    <w:abstractNumId w:val="151"/>
  </w:num>
  <w:num w:numId="5">
    <w:abstractNumId w:val="5"/>
  </w:num>
  <w:num w:numId="6">
    <w:abstractNumId w:val="92"/>
  </w:num>
  <w:num w:numId="7">
    <w:abstractNumId w:val="76"/>
  </w:num>
  <w:num w:numId="8">
    <w:abstractNumId w:val="67"/>
  </w:num>
  <w:num w:numId="9">
    <w:abstractNumId w:val="22"/>
  </w:num>
  <w:num w:numId="10">
    <w:abstractNumId w:val="13"/>
  </w:num>
  <w:num w:numId="11">
    <w:abstractNumId w:val="26"/>
  </w:num>
  <w:num w:numId="12">
    <w:abstractNumId w:val="69"/>
  </w:num>
  <w:num w:numId="13">
    <w:abstractNumId w:val="2"/>
  </w:num>
  <w:num w:numId="14">
    <w:abstractNumId w:val="148"/>
  </w:num>
  <w:num w:numId="15">
    <w:abstractNumId w:val="167"/>
  </w:num>
  <w:num w:numId="16">
    <w:abstractNumId w:val="179"/>
  </w:num>
  <w:num w:numId="17">
    <w:abstractNumId w:val="64"/>
  </w:num>
  <w:num w:numId="18">
    <w:abstractNumId w:val="170"/>
  </w:num>
  <w:num w:numId="19">
    <w:abstractNumId w:val="81"/>
  </w:num>
  <w:num w:numId="20">
    <w:abstractNumId w:val="156"/>
  </w:num>
  <w:num w:numId="21">
    <w:abstractNumId w:val="15"/>
  </w:num>
  <w:num w:numId="22">
    <w:abstractNumId w:val="85"/>
  </w:num>
  <w:num w:numId="23">
    <w:abstractNumId w:val="70"/>
  </w:num>
  <w:num w:numId="24">
    <w:abstractNumId w:val="193"/>
  </w:num>
  <w:num w:numId="25">
    <w:abstractNumId w:val="139"/>
  </w:num>
  <w:num w:numId="26">
    <w:abstractNumId w:val="45"/>
  </w:num>
  <w:num w:numId="27">
    <w:abstractNumId w:val="111"/>
  </w:num>
  <w:num w:numId="28">
    <w:abstractNumId w:val="155"/>
  </w:num>
  <w:num w:numId="29">
    <w:abstractNumId w:val="23"/>
  </w:num>
  <w:num w:numId="30">
    <w:abstractNumId w:val="165"/>
  </w:num>
  <w:num w:numId="31">
    <w:abstractNumId w:val="180"/>
  </w:num>
  <w:num w:numId="32">
    <w:abstractNumId w:val="134"/>
  </w:num>
  <w:num w:numId="33">
    <w:abstractNumId w:val="20"/>
  </w:num>
  <w:num w:numId="34">
    <w:abstractNumId w:val="157"/>
  </w:num>
  <w:num w:numId="35">
    <w:abstractNumId w:val="1"/>
  </w:num>
  <w:num w:numId="36">
    <w:abstractNumId w:val="101"/>
  </w:num>
  <w:num w:numId="37">
    <w:abstractNumId w:val="52"/>
  </w:num>
  <w:num w:numId="38">
    <w:abstractNumId w:val="141"/>
  </w:num>
  <w:num w:numId="39">
    <w:abstractNumId w:val="162"/>
  </w:num>
  <w:num w:numId="40">
    <w:abstractNumId w:val="116"/>
  </w:num>
  <w:num w:numId="41">
    <w:abstractNumId w:val="93"/>
  </w:num>
  <w:num w:numId="42">
    <w:abstractNumId w:val="43"/>
  </w:num>
  <w:num w:numId="43">
    <w:abstractNumId w:val="133"/>
  </w:num>
  <w:num w:numId="44">
    <w:abstractNumId w:val="120"/>
  </w:num>
  <w:num w:numId="45">
    <w:abstractNumId w:val="51"/>
  </w:num>
  <w:num w:numId="46">
    <w:abstractNumId w:val="34"/>
  </w:num>
  <w:num w:numId="47">
    <w:abstractNumId w:val="106"/>
  </w:num>
  <w:num w:numId="48">
    <w:abstractNumId w:val="57"/>
  </w:num>
  <w:num w:numId="49">
    <w:abstractNumId w:val="49"/>
  </w:num>
  <w:num w:numId="50">
    <w:abstractNumId w:val="186"/>
  </w:num>
  <w:num w:numId="51">
    <w:abstractNumId w:val="149"/>
  </w:num>
  <w:num w:numId="52">
    <w:abstractNumId w:val="110"/>
  </w:num>
  <w:num w:numId="53">
    <w:abstractNumId w:val="48"/>
  </w:num>
  <w:num w:numId="54">
    <w:abstractNumId w:val="150"/>
  </w:num>
  <w:num w:numId="55">
    <w:abstractNumId w:val="55"/>
  </w:num>
  <w:num w:numId="56">
    <w:abstractNumId w:val="172"/>
  </w:num>
  <w:num w:numId="57">
    <w:abstractNumId w:val="158"/>
  </w:num>
  <w:num w:numId="58">
    <w:abstractNumId w:val="163"/>
  </w:num>
  <w:num w:numId="59">
    <w:abstractNumId w:val="41"/>
  </w:num>
  <w:num w:numId="60">
    <w:abstractNumId w:val="88"/>
  </w:num>
  <w:num w:numId="61">
    <w:abstractNumId w:val="96"/>
  </w:num>
  <w:num w:numId="62">
    <w:abstractNumId w:val="117"/>
  </w:num>
  <w:num w:numId="63">
    <w:abstractNumId w:val="132"/>
  </w:num>
  <w:num w:numId="64">
    <w:abstractNumId w:val="10"/>
  </w:num>
  <w:num w:numId="65">
    <w:abstractNumId w:val="44"/>
  </w:num>
  <w:num w:numId="66">
    <w:abstractNumId w:val="36"/>
  </w:num>
  <w:num w:numId="67">
    <w:abstractNumId w:val="184"/>
  </w:num>
  <w:num w:numId="68">
    <w:abstractNumId w:val="38"/>
  </w:num>
  <w:num w:numId="69">
    <w:abstractNumId w:val="27"/>
  </w:num>
  <w:num w:numId="70">
    <w:abstractNumId w:val="46"/>
  </w:num>
  <w:num w:numId="71">
    <w:abstractNumId w:val="32"/>
  </w:num>
  <w:num w:numId="72">
    <w:abstractNumId w:val="166"/>
  </w:num>
  <w:num w:numId="73">
    <w:abstractNumId w:val="71"/>
  </w:num>
  <w:num w:numId="74">
    <w:abstractNumId w:val="191"/>
  </w:num>
  <w:num w:numId="75">
    <w:abstractNumId w:val="102"/>
  </w:num>
  <w:num w:numId="76">
    <w:abstractNumId w:val="4"/>
  </w:num>
  <w:num w:numId="77">
    <w:abstractNumId w:val="8"/>
  </w:num>
  <w:num w:numId="78">
    <w:abstractNumId w:val="60"/>
  </w:num>
  <w:num w:numId="79">
    <w:abstractNumId w:val="72"/>
  </w:num>
  <w:num w:numId="80">
    <w:abstractNumId w:val="89"/>
  </w:num>
  <w:num w:numId="81">
    <w:abstractNumId w:val="173"/>
  </w:num>
  <w:num w:numId="82">
    <w:abstractNumId w:val="9"/>
  </w:num>
  <w:num w:numId="83">
    <w:abstractNumId w:val="137"/>
  </w:num>
  <w:num w:numId="84">
    <w:abstractNumId w:val="11"/>
  </w:num>
  <w:num w:numId="85">
    <w:abstractNumId w:val="28"/>
  </w:num>
  <w:num w:numId="86">
    <w:abstractNumId w:val="126"/>
  </w:num>
  <w:num w:numId="87">
    <w:abstractNumId w:val="128"/>
  </w:num>
  <w:num w:numId="88">
    <w:abstractNumId w:val="98"/>
  </w:num>
  <w:num w:numId="89">
    <w:abstractNumId w:val="123"/>
  </w:num>
  <w:num w:numId="90">
    <w:abstractNumId w:val="47"/>
  </w:num>
  <w:num w:numId="91">
    <w:abstractNumId w:val="154"/>
  </w:num>
  <w:num w:numId="92">
    <w:abstractNumId w:val="183"/>
  </w:num>
  <w:num w:numId="93">
    <w:abstractNumId w:val="56"/>
  </w:num>
  <w:num w:numId="94">
    <w:abstractNumId w:val="61"/>
  </w:num>
  <w:num w:numId="95">
    <w:abstractNumId w:val="18"/>
  </w:num>
  <w:num w:numId="96">
    <w:abstractNumId w:val="90"/>
  </w:num>
  <w:num w:numId="97">
    <w:abstractNumId w:val="7"/>
  </w:num>
  <w:num w:numId="98">
    <w:abstractNumId w:val="82"/>
  </w:num>
  <w:num w:numId="99">
    <w:abstractNumId w:val="37"/>
  </w:num>
  <w:num w:numId="100">
    <w:abstractNumId w:val="54"/>
  </w:num>
  <w:num w:numId="101">
    <w:abstractNumId w:val="118"/>
  </w:num>
  <w:num w:numId="102">
    <w:abstractNumId w:val="119"/>
  </w:num>
  <w:num w:numId="103">
    <w:abstractNumId w:val="97"/>
  </w:num>
  <w:num w:numId="104">
    <w:abstractNumId w:val="53"/>
  </w:num>
  <w:num w:numId="105">
    <w:abstractNumId w:val="14"/>
  </w:num>
  <w:num w:numId="106">
    <w:abstractNumId w:val="144"/>
  </w:num>
  <w:num w:numId="107">
    <w:abstractNumId w:val="86"/>
  </w:num>
  <w:num w:numId="108">
    <w:abstractNumId w:val="21"/>
  </w:num>
  <w:num w:numId="109">
    <w:abstractNumId w:val="135"/>
  </w:num>
  <w:num w:numId="110">
    <w:abstractNumId w:val="115"/>
  </w:num>
  <w:num w:numId="111">
    <w:abstractNumId w:val="127"/>
  </w:num>
  <w:num w:numId="112">
    <w:abstractNumId w:val="188"/>
  </w:num>
  <w:num w:numId="113">
    <w:abstractNumId w:val="3"/>
  </w:num>
  <w:num w:numId="114">
    <w:abstractNumId w:val="147"/>
  </w:num>
  <w:num w:numId="115">
    <w:abstractNumId w:val="68"/>
  </w:num>
  <w:num w:numId="116">
    <w:abstractNumId w:val="31"/>
  </w:num>
  <w:num w:numId="117">
    <w:abstractNumId w:val="145"/>
  </w:num>
  <w:num w:numId="118">
    <w:abstractNumId w:val="59"/>
  </w:num>
  <w:num w:numId="119">
    <w:abstractNumId w:val="94"/>
  </w:num>
  <w:num w:numId="120">
    <w:abstractNumId w:val="160"/>
  </w:num>
  <w:num w:numId="121">
    <w:abstractNumId w:val="16"/>
  </w:num>
  <w:num w:numId="122">
    <w:abstractNumId w:val="182"/>
  </w:num>
  <w:num w:numId="123">
    <w:abstractNumId w:val="146"/>
  </w:num>
  <w:num w:numId="124">
    <w:abstractNumId w:val="187"/>
  </w:num>
  <w:num w:numId="125">
    <w:abstractNumId w:val="0"/>
  </w:num>
  <w:num w:numId="126">
    <w:abstractNumId w:val="75"/>
  </w:num>
  <w:num w:numId="127">
    <w:abstractNumId w:val="95"/>
  </w:num>
  <w:num w:numId="128">
    <w:abstractNumId w:val="121"/>
  </w:num>
  <w:num w:numId="129">
    <w:abstractNumId w:val="169"/>
  </w:num>
  <w:num w:numId="130">
    <w:abstractNumId w:val="104"/>
  </w:num>
  <w:num w:numId="131">
    <w:abstractNumId w:val="73"/>
  </w:num>
  <w:num w:numId="132">
    <w:abstractNumId w:val="42"/>
  </w:num>
  <w:num w:numId="133">
    <w:abstractNumId w:val="74"/>
  </w:num>
  <w:num w:numId="134">
    <w:abstractNumId w:val="131"/>
  </w:num>
  <w:num w:numId="135">
    <w:abstractNumId w:val="143"/>
  </w:num>
  <w:num w:numId="136">
    <w:abstractNumId w:val="190"/>
  </w:num>
  <w:num w:numId="137">
    <w:abstractNumId w:val="176"/>
  </w:num>
  <w:num w:numId="138">
    <w:abstractNumId w:val="174"/>
  </w:num>
  <w:num w:numId="139">
    <w:abstractNumId w:val="142"/>
  </w:num>
  <w:num w:numId="140">
    <w:abstractNumId w:val="83"/>
  </w:num>
  <w:num w:numId="141">
    <w:abstractNumId w:val="177"/>
  </w:num>
  <w:num w:numId="142">
    <w:abstractNumId w:val="138"/>
  </w:num>
  <w:num w:numId="143">
    <w:abstractNumId w:val="159"/>
  </w:num>
  <w:num w:numId="144">
    <w:abstractNumId w:val="130"/>
  </w:num>
  <w:num w:numId="145">
    <w:abstractNumId w:val="189"/>
  </w:num>
  <w:num w:numId="146">
    <w:abstractNumId w:val="87"/>
  </w:num>
  <w:num w:numId="147">
    <w:abstractNumId w:val="25"/>
  </w:num>
  <w:num w:numId="148">
    <w:abstractNumId w:val="125"/>
  </w:num>
  <w:num w:numId="149">
    <w:abstractNumId w:val="129"/>
  </w:num>
  <w:num w:numId="150">
    <w:abstractNumId w:val="195"/>
  </w:num>
  <w:num w:numId="151">
    <w:abstractNumId w:val="63"/>
  </w:num>
  <w:num w:numId="152">
    <w:abstractNumId w:val="6"/>
  </w:num>
  <w:num w:numId="153">
    <w:abstractNumId w:val="30"/>
  </w:num>
  <w:num w:numId="154">
    <w:abstractNumId w:val="164"/>
  </w:num>
  <w:num w:numId="155">
    <w:abstractNumId w:val="153"/>
  </w:num>
  <w:num w:numId="156">
    <w:abstractNumId w:val="99"/>
  </w:num>
  <w:num w:numId="157">
    <w:abstractNumId w:val="19"/>
  </w:num>
  <w:num w:numId="158">
    <w:abstractNumId w:val="192"/>
  </w:num>
  <w:num w:numId="159">
    <w:abstractNumId w:val="107"/>
  </w:num>
  <w:num w:numId="160">
    <w:abstractNumId w:val="40"/>
  </w:num>
  <w:num w:numId="161">
    <w:abstractNumId w:val="100"/>
  </w:num>
  <w:num w:numId="162">
    <w:abstractNumId w:val="185"/>
  </w:num>
  <w:num w:numId="163">
    <w:abstractNumId w:val="178"/>
  </w:num>
  <w:num w:numId="164">
    <w:abstractNumId w:val="109"/>
  </w:num>
  <w:num w:numId="165">
    <w:abstractNumId w:val="108"/>
  </w:num>
  <w:num w:numId="166">
    <w:abstractNumId w:val="168"/>
  </w:num>
  <w:num w:numId="167">
    <w:abstractNumId w:val="103"/>
  </w:num>
  <w:num w:numId="168">
    <w:abstractNumId w:val="33"/>
  </w:num>
  <w:num w:numId="169">
    <w:abstractNumId w:val="29"/>
  </w:num>
  <w:num w:numId="170">
    <w:abstractNumId w:val="78"/>
  </w:num>
  <w:num w:numId="171">
    <w:abstractNumId w:val="91"/>
  </w:num>
  <w:num w:numId="172">
    <w:abstractNumId w:val="124"/>
  </w:num>
  <w:num w:numId="173">
    <w:abstractNumId w:val="66"/>
  </w:num>
  <w:num w:numId="174">
    <w:abstractNumId w:val="79"/>
  </w:num>
  <w:num w:numId="175">
    <w:abstractNumId w:val="39"/>
  </w:num>
  <w:num w:numId="176">
    <w:abstractNumId w:val="140"/>
  </w:num>
  <w:num w:numId="177">
    <w:abstractNumId w:val="50"/>
  </w:num>
  <w:num w:numId="178">
    <w:abstractNumId w:val="80"/>
  </w:num>
  <w:num w:numId="179">
    <w:abstractNumId w:val="161"/>
  </w:num>
  <w:num w:numId="180">
    <w:abstractNumId w:val="58"/>
  </w:num>
  <w:num w:numId="181">
    <w:abstractNumId w:val="113"/>
  </w:num>
  <w:num w:numId="182">
    <w:abstractNumId w:val="181"/>
  </w:num>
  <w:num w:numId="183">
    <w:abstractNumId w:val="62"/>
  </w:num>
  <w:num w:numId="184">
    <w:abstractNumId w:val="12"/>
  </w:num>
  <w:num w:numId="185">
    <w:abstractNumId w:val="171"/>
  </w:num>
  <w:num w:numId="186">
    <w:abstractNumId w:val="122"/>
  </w:num>
  <w:num w:numId="187">
    <w:abstractNumId w:val="77"/>
  </w:num>
  <w:num w:numId="188">
    <w:abstractNumId w:val="114"/>
  </w:num>
  <w:num w:numId="189">
    <w:abstractNumId w:val="24"/>
  </w:num>
  <w:num w:numId="190">
    <w:abstractNumId w:val="105"/>
  </w:num>
  <w:num w:numId="191">
    <w:abstractNumId w:val="112"/>
  </w:num>
  <w:num w:numId="192">
    <w:abstractNumId w:val="35"/>
  </w:num>
  <w:num w:numId="193">
    <w:abstractNumId w:val="84"/>
  </w:num>
  <w:num w:numId="194">
    <w:abstractNumId w:val="17"/>
  </w:num>
  <w:num w:numId="195">
    <w:abstractNumId w:val="175"/>
  </w:num>
  <w:num w:numId="196">
    <w:abstractNumId w:val="194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F6"/>
    <w:rsid w:val="00005862"/>
    <w:rsid w:val="00006442"/>
    <w:rsid w:val="00006652"/>
    <w:rsid w:val="00012D3F"/>
    <w:rsid w:val="0002111D"/>
    <w:rsid w:val="000227EA"/>
    <w:rsid w:val="000301AA"/>
    <w:rsid w:val="00031DBA"/>
    <w:rsid w:val="00035880"/>
    <w:rsid w:val="00036BCB"/>
    <w:rsid w:val="00041E4E"/>
    <w:rsid w:val="00044476"/>
    <w:rsid w:val="000472C1"/>
    <w:rsid w:val="00050E4F"/>
    <w:rsid w:val="0005405E"/>
    <w:rsid w:val="000551E3"/>
    <w:rsid w:val="00062597"/>
    <w:rsid w:val="000633B3"/>
    <w:rsid w:val="00066B57"/>
    <w:rsid w:val="0006F41D"/>
    <w:rsid w:val="00072D6F"/>
    <w:rsid w:val="00075653"/>
    <w:rsid w:val="000813EC"/>
    <w:rsid w:val="00083A92"/>
    <w:rsid w:val="00083F60"/>
    <w:rsid w:val="00087D8E"/>
    <w:rsid w:val="00096CB9"/>
    <w:rsid w:val="000A2794"/>
    <w:rsid w:val="000A34BB"/>
    <w:rsid w:val="000A457B"/>
    <w:rsid w:val="000B0C8E"/>
    <w:rsid w:val="000B2252"/>
    <w:rsid w:val="000B573F"/>
    <w:rsid w:val="000B785A"/>
    <w:rsid w:val="000C032B"/>
    <w:rsid w:val="000C0EF4"/>
    <w:rsid w:val="000D0AF5"/>
    <w:rsid w:val="000D3244"/>
    <w:rsid w:val="000D440F"/>
    <w:rsid w:val="000E1EA8"/>
    <w:rsid w:val="000E6175"/>
    <w:rsid w:val="000E6E77"/>
    <w:rsid w:val="000E7CE4"/>
    <w:rsid w:val="000F2992"/>
    <w:rsid w:val="000F42C1"/>
    <w:rsid w:val="000F4C5D"/>
    <w:rsid w:val="000F5710"/>
    <w:rsid w:val="000F5F5A"/>
    <w:rsid w:val="000F74DE"/>
    <w:rsid w:val="000F783D"/>
    <w:rsid w:val="001043E1"/>
    <w:rsid w:val="001047E1"/>
    <w:rsid w:val="00110BD3"/>
    <w:rsid w:val="00113D1F"/>
    <w:rsid w:val="00113D82"/>
    <w:rsid w:val="0011527E"/>
    <w:rsid w:val="00116C42"/>
    <w:rsid w:val="001210BB"/>
    <w:rsid w:val="00126B81"/>
    <w:rsid w:val="0013072B"/>
    <w:rsid w:val="001328D0"/>
    <w:rsid w:val="0013301D"/>
    <w:rsid w:val="0013435F"/>
    <w:rsid w:val="0014068B"/>
    <w:rsid w:val="00142697"/>
    <w:rsid w:val="00144CB2"/>
    <w:rsid w:val="001467B1"/>
    <w:rsid w:val="00147816"/>
    <w:rsid w:val="00150E9B"/>
    <w:rsid w:val="001518D6"/>
    <w:rsid w:val="00153867"/>
    <w:rsid w:val="00154774"/>
    <w:rsid w:val="00156467"/>
    <w:rsid w:val="0016140A"/>
    <w:rsid w:val="00161853"/>
    <w:rsid w:val="00161C30"/>
    <w:rsid w:val="001633AB"/>
    <w:rsid w:val="00166771"/>
    <w:rsid w:val="00167235"/>
    <w:rsid w:val="001673AC"/>
    <w:rsid w:val="00170F9F"/>
    <w:rsid w:val="00172D7D"/>
    <w:rsid w:val="0017341C"/>
    <w:rsid w:val="00174FF7"/>
    <w:rsid w:val="00177180"/>
    <w:rsid w:val="00180817"/>
    <w:rsid w:val="00184B35"/>
    <w:rsid w:val="00184D4E"/>
    <w:rsid w:val="001865F2"/>
    <w:rsid w:val="0018699A"/>
    <w:rsid w:val="0018704F"/>
    <w:rsid w:val="00187D3D"/>
    <w:rsid w:val="00192476"/>
    <w:rsid w:val="00192C11"/>
    <w:rsid w:val="00192CA2"/>
    <w:rsid w:val="001940D3"/>
    <w:rsid w:val="00196DE5"/>
    <w:rsid w:val="001A0155"/>
    <w:rsid w:val="001A0290"/>
    <w:rsid w:val="001A38D8"/>
    <w:rsid w:val="001A45C4"/>
    <w:rsid w:val="001B015D"/>
    <w:rsid w:val="001B297A"/>
    <w:rsid w:val="001B29ED"/>
    <w:rsid w:val="001B3429"/>
    <w:rsid w:val="001B4E38"/>
    <w:rsid w:val="001B779C"/>
    <w:rsid w:val="001B7949"/>
    <w:rsid w:val="001C0693"/>
    <w:rsid w:val="001C0A5A"/>
    <w:rsid w:val="001C3D0F"/>
    <w:rsid w:val="001D137A"/>
    <w:rsid w:val="001D15A0"/>
    <w:rsid w:val="001D27A6"/>
    <w:rsid w:val="001D5383"/>
    <w:rsid w:val="001E228E"/>
    <w:rsid w:val="001E3772"/>
    <w:rsid w:val="001E526F"/>
    <w:rsid w:val="001E59F3"/>
    <w:rsid w:val="001E5A9B"/>
    <w:rsid w:val="001E7AA8"/>
    <w:rsid w:val="001F1C56"/>
    <w:rsid w:val="001F33B0"/>
    <w:rsid w:val="001F4461"/>
    <w:rsid w:val="001F78C3"/>
    <w:rsid w:val="002010E8"/>
    <w:rsid w:val="002022A1"/>
    <w:rsid w:val="002040B9"/>
    <w:rsid w:val="002054B3"/>
    <w:rsid w:val="002063EE"/>
    <w:rsid w:val="00214001"/>
    <w:rsid w:val="002162E2"/>
    <w:rsid w:val="00221575"/>
    <w:rsid w:val="002257A2"/>
    <w:rsid w:val="00226CA7"/>
    <w:rsid w:val="00226FF2"/>
    <w:rsid w:val="002277A7"/>
    <w:rsid w:val="00233A41"/>
    <w:rsid w:val="00234111"/>
    <w:rsid w:val="0023775F"/>
    <w:rsid w:val="00240D58"/>
    <w:rsid w:val="00241025"/>
    <w:rsid w:val="00243A5E"/>
    <w:rsid w:val="00244DC7"/>
    <w:rsid w:val="00245BFD"/>
    <w:rsid w:val="0025065D"/>
    <w:rsid w:val="002524DE"/>
    <w:rsid w:val="002530F6"/>
    <w:rsid w:val="00253730"/>
    <w:rsid w:val="002552B7"/>
    <w:rsid w:val="0025544D"/>
    <w:rsid w:val="002557B8"/>
    <w:rsid w:val="00255AF9"/>
    <w:rsid w:val="0025610C"/>
    <w:rsid w:val="00261EE3"/>
    <w:rsid w:val="002626B5"/>
    <w:rsid w:val="00262AD7"/>
    <w:rsid w:val="002631E4"/>
    <w:rsid w:val="00264BC4"/>
    <w:rsid w:val="00266D39"/>
    <w:rsid w:val="00274C09"/>
    <w:rsid w:val="002754BD"/>
    <w:rsid w:val="0028051D"/>
    <w:rsid w:val="00281FC1"/>
    <w:rsid w:val="00283B14"/>
    <w:rsid w:val="00291E8F"/>
    <w:rsid w:val="00292DBE"/>
    <w:rsid w:val="00292F99"/>
    <w:rsid w:val="00293030"/>
    <w:rsid w:val="00296068"/>
    <w:rsid w:val="002A4DA6"/>
    <w:rsid w:val="002B183C"/>
    <w:rsid w:val="002B23D2"/>
    <w:rsid w:val="002B43C0"/>
    <w:rsid w:val="002B617A"/>
    <w:rsid w:val="002C12C8"/>
    <w:rsid w:val="002C5212"/>
    <w:rsid w:val="002D0ACC"/>
    <w:rsid w:val="002D1F1D"/>
    <w:rsid w:val="002D2362"/>
    <w:rsid w:val="002D31C3"/>
    <w:rsid w:val="002D4BC1"/>
    <w:rsid w:val="002D5F6C"/>
    <w:rsid w:val="002D66AF"/>
    <w:rsid w:val="002D675E"/>
    <w:rsid w:val="002E207F"/>
    <w:rsid w:val="002E214E"/>
    <w:rsid w:val="002E4BDA"/>
    <w:rsid w:val="002E6B2B"/>
    <w:rsid w:val="002F09A1"/>
    <w:rsid w:val="002F280E"/>
    <w:rsid w:val="002F462E"/>
    <w:rsid w:val="002F76B8"/>
    <w:rsid w:val="0031103E"/>
    <w:rsid w:val="0031164B"/>
    <w:rsid w:val="003127BF"/>
    <w:rsid w:val="003313FF"/>
    <w:rsid w:val="0033163E"/>
    <w:rsid w:val="00331D73"/>
    <w:rsid w:val="0034176A"/>
    <w:rsid w:val="00342438"/>
    <w:rsid w:val="00346B89"/>
    <w:rsid w:val="00354F69"/>
    <w:rsid w:val="00356969"/>
    <w:rsid w:val="0036076B"/>
    <w:rsid w:val="00362639"/>
    <w:rsid w:val="003723BB"/>
    <w:rsid w:val="00384FCF"/>
    <w:rsid w:val="0038687A"/>
    <w:rsid w:val="00393C6D"/>
    <w:rsid w:val="0039632A"/>
    <w:rsid w:val="0039645E"/>
    <w:rsid w:val="0039686D"/>
    <w:rsid w:val="00396897"/>
    <w:rsid w:val="003A0A40"/>
    <w:rsid w:val="003A2E29"/>
    <w:rsid w:val="003A42B7"/>
    <w:rsid w:val="003A53A4"/>
    <w:rsid w:val="003A5A54"/>
    <w:rsid w:val="003B1283"/>
    <w:rsid w:val="003B32F7"/>
    <w:rsid w:val="003B6AA1"/>
    <w:rsid w:val="003B79BD"/>
    <w:rsid w:val="003C37A3"/>
    <w:rsid w:val="003C3CC6"/>
    <w:rsid w:val="003C4BA8"/>
    <w:rsid w:val="003C7129"/>
    <w:rsid w:val="003D0357"/>
    <w:rsid w:val="003D2BB7"/>
    <w:rsid w:val="003D3305"/>
    <w:rsid w:val="003D3B36"/>
    <w:rsid w:val="003D5424"/>
    <w:rsid w:val="003D6694"/>
    <w:rsid w:val="003E0524"/>
    <w:rsid w:val="003E1AF9"/>
    <w:rsid w:val="003E4374"/>
    <w:rsid w:val="003E4578"/>
    <w:rsid w:val="003F297E"/>
    <w:rsid w:val="003F429C"/>
    <w:rsid w:val="003F6334"/>
    <w:rsid w:val="00400723"/>
    <w:rsid w:val="004024FE"/>
    <w:rsid w:val="004079C1"/>
    <w:rsid w:val="00411C86"/>
    <w:rsid w:val="00412C4F"/>
    <w:rsid w:val="00415DFD"/>
    <w:rsid w:val="004163A2"/>
    <w:rsid w:val="00416885"/>
    <w:rsid w:val="004173E8"/>
    <w:rsid w:val="00432F1C"/>
    <w:rsid w:val="0043607C"/>
    <w:rsid w:val="00436AFC"/>
    <w:rsid w:val="00436EAF"/>
    <w:rsid w:val="004403A7"/>
    <w:rsid w:val="0044125E"/>
    <w:rsid w:val="004418B1"/>
    <w:rsid w:val="00443D6E"/>
    <w:rsid w:val="00444974"/>
    <w:rsid w:val="00445A35"/>
    <w:rsid w:val="00445B26"/>
    <w:rsid w:val="004516DB"/>
    <w:rsid w:val="0045245B"/>
    <w:rsid w:val="00455A86"/>
    <w:rsid w:val="00456FCA"/>
    <w:rsid w:val="004579C8"/>
    <w:rsid w:val="00460FA7"/>
    <w:rsid w:val="004613EF"/>
    <w:rsid w:val="0046214C"/>
    <w:rsid w:val="00466E31"/>
    <w:rsid w:val="00466FD1"/>
    <w:rsid w:val="00472B02"/>
    <w:rsid w:val="00476972"/>
    <w:rsid w:val="00477CFA"/>
    <w:rsid w:val="00477F42"/>
    <w:rsid w:val="00481341"/>
    <w:rsid w:val="00481753"/>
    <w:rsid w:val="0048348A"/>
    <w:rsid w:val="00483C71"/>
    <w:rsid w:val="004846DA"/>
    <w:rsid w:val="00484C43"/>
    <w:rsid w:val="00487070"/>
    <w:rsid w:val="0049103A"/>
    <w:rsid w:val="00491BF3"/>
    <w:rsid w:val="00494CEC"/>
    <w:rsid w:val="0049508D"/>
    <w:rsid w:val="00495928"/>
    <w:rsid w:val="004964FF"/>
    <w:rsid w:val="004A158F"/>
    <w:rsid w:val="004A3263"/>
    <w:rsid w:val="004A4505"/>
    <w:rsid w:val="004A4D7D"/>
    <w:rsid w:val="004A4DBA"/>
    <w:rsid w:val="004B2754"/>
    <w:rsid w:val="004B28BE"/>
    <w:rsid w:val="004B744B"/>
    <w:rsid w:val="004C2A50"/>
    <w:rsid w:val="004C4601"/>
    <w:rsid w:val="004D0988"/>
    <w:rsid w:val="004D0E13"/>
    <w:rsid w:val="004D516F"/>
    <w:rsid w:val="004E1190"/>
    <w:rsid w:val="004E5CB6"/>
    <w:rsid w:val="004F1BA5"/>
    <w:rsid w:val="004F6D22"/>
    <w:rsid w:val="00502B97"/>
    <w:rsid w:val="005124A8"/>
    <w:rsid w:val="0051285A"/>
    <w:rsid w:val="00512CB2"/>
    <w:rsid w:val="00512DC4"/>
    <w:rsid w:val="00515A08"/>
    <w:rsid w:val="0051774E"/>
    <w:rsid w:val="00526043"/>
    <w:rsid w:val="005265F8"/>
    <w:rsid w:val="0052674F"/>
    <w:rsid w:val="00527994"/>
    <w:rsid w:val="00527FC5"/>
    <w:rsid w:val="00531452"/>
    <w:rsid w:val="005321FF"/>
    <w:rsid w:val="005333CA"/>
    <w:rsid w:val="00533857"/>
    <w:rsid w:val="005352DF"/>
    <w:rsid w:val="0053588C"/>
    <w:rsid w:val="00535F4F"/>
    <w:rsid w:val="005361EC"/>
    <w:rsid w:val="0053677E"/>
    <w:rsid w:val="00536B16"/>
    <w:rsid w:val="00541137"/>
    <w:rsid w:val="005424DA"/>
    <w:rsid w:val="005451C4"/>
    <w:rsid w:val="00550C96"/>
    <w:rsid w:val="00553C43"/>
    <w:rsid w:val="005544F8"/>
    <w:rsid w:val="00555068"/>
    <w:rsid w:val="00560E95"/>
    <w:rsid w:val="005614E7"/>
    <w:rsid w:val="00565918"/>
    <w:rsid w:val="005720EF"/>
    <w:rsid w:val="00576ABD"/>
    <w:rsid w:val="00577305"/>
    <w:rsid w:val="005853CF"/>
    <w:rsid w:val="005A24A7"/>
    <w:rsid w:val="005A3C66"/>
    <w:rsid w:val="005A7978"/>
    <w:rsid w:val="005A7D39"/>
    <w:rsid w:val="005B2248"/>
    <w:rsid w:val="005B2C42"/>
    <w:rsid w:val="005B44F1"/>
    <w:rsid w:val="005B5473"/>
    <w:rsid w:val="005B5EB1"/>
    <w:rsid w:val="005B60E6"/>
    <w:rsid w:val="005B6BAB"/>
    <w:rsid w:val="005B72E3"/>
    <w:rsid w:val="005B7A56"/>
    <w:rsid w:val="005C27A2"/>
    <w:rsid w:val="005C2E0B"/>
    <w:rsid w:val="005C622E"/>
    <w:rsid w:val="005C69F6"/>
    <w:rsid w:val="005C6AF6"/>
    <w:rsid w:val="005D0552"/>
    <w:rsid w:val="005D4BC2"/>
    <w:rsid w:val="005D5460"/>
    <w:rsid w:val="005D5519"/>
    <w:rsid w:val="005E147F"/>
    <w:rsid w:val="005E241E"/>
    <w:rsid w:val="005E2BC0"/>
    <w:rsid w:val="005E4F12"/>
    <w:rsid w:val="005F4E56"/>
    <w:rsid w:val="005F536C"/>
    <w:rsid w:val="005F5481"/>
    <w:rsid w:val="005F6232"/>
    <w:rsid w:val="006026C9"/>
    <w:rsid w:val="006028E7"/>
    <w:rsid w:val="006044CD"/>
    <w:rsid w:val="00605F3B"/>
    <w:rsid w:val="00606A5B"/>
    <w:rsid w:val="00607E37"/>
    <w:rsid w:val="006134B4"/>
    <w:rsid w:val="00625229"/>
    <w:rsid w:val="006327E4"/>
    <w:rsid w:val="00637760"/>
    <w:rsid w:val="006401D4"/>
    <w:rsid w:val="00640526"/>
    <w:rsid w:val="00641B66"/>
    <w:rsid w:val="00641CFA"/>
    <w:rsid w:val="00642806"/>
    <w:rsid w:val="006449B4"/>
    <w:rsid w:val="00645EAA"/>
    <w:rsid w:val="00646A34"/>
    <w:rsid w:val="00647F78"/>
    <w:rsid w:val="006505C7"/>
    <w:rsid w:val="00651C7E"/>
    <w:rsid w:val="006579D1"/>
    <w:rsid w:val="00657B7D"/>
    <w:rsid w:val="00660800"/>
    <w:rsid w:val="00660E33"/>
    <w:rsid w:val="00662528"/>
    <w:rsid w:val="006638F8"/>
    <w:rsid w:val="00663C13"/>
    <w:rsid w:val="00663C54"/>
    <w:rsid w:val="00664417"/>
    <w:rsid w:val="006673FD"/>
    <w:rsid w:val="00672B90"/>
    <w:rsid w:val="00674FCF"/>
    <w:rsid w:val="00676F00"/>
    <w:rsid w:val="00677615"/>
    <w:rsid w:val="0068209C"/>
    <w:rsid w:val="0068354A"/>
    <w:rsid w:val="00683768"/>
    <w:rsid w:val="006844C7"/>
    <w:rsid w:val="00686039"/>
    <w:rsid w:val="0069197D"/>
    <w:rsid w:val="00696803"/>
    <w:rsid w:val="006968B6"/>
    <w:rsid w:val="006A07AD"/>
    <w:rsid w:val="006A081C"/>
    <w:rsid w:val="006A1A7A"/>
    <w:rsid w:val="006A216F"/>
    <w:rsid w:val="006A3055"/>
    <w:rsid w:val="006A6919"/>
    <w:rsid w:val="006B5932"/>
    <w:rsid w:val="006C1DA1"/>
    <w:rsid w:val="006C246A"/>
    <w:rsid w:val="006C3F8B"/>
    <w:rsid w:val="006C56A3"/>
    <w:rsid w:val="006D33A6"/>
    <w:rsid w:val="006D589D"/>
    <w:rsid w:val="006E0C4A"/>
    <w:rsid w:val="006E2560"/>
    <w:rsid w:val="006E5154"/>
    <w:rsid w:val="006E7FFB"/>
    <w:rsid w:val="006F016C"/>
    <w:rsid w:val="006F4B65"/>
    <w:rsid w:val="007015A3"/>
    <w:rsid w:val="00703EEA"/>
    <w:rsid w:val="0070458C"/>
    <w:rsid w:val="0070666B"/>
    <w:rsid w:val="007140E9"/>
    <w:rsid w:val="0071766C"/>
    <w:rsid w:val="0072104D"/>
    <w:rsid w:val="00721D0D"/>
    <w:rsid w:val="00721F1F"/>
    <w:rsid w:val="00721FE0"/>
    <w:rsid w:val="00723AC3"/>
    <w:rsid w:val="00723B81"/>
    <w:rsid w:val="00723C07"/>
    <w:rsid w:val="0072D603"/>
    <w:rsid w:val="00730263"/>
    <w:rsid w:val="00732B02"/>
    <w:rsid w:val="00733323"/>
    <w:rsid w:val="007339DA"/>
    <w:rsid w:val="00735660"/>
    <w:rsid w:val="0073631C"/>
    <w:rsid w:val="00740C7E"/>
    <w:rsid w:val="00742933"/>
    <w:rsid w:val="00744596"/>
    <w:rsid w:val="0074632B"/>
    <w:rsid w:val="00753008"/>
    <w:rsid w:val="00755B0E"/>
    <w:rsid w:val="00756C8C"/>
    <w:rsid w:val="00760841"/>
    <w:rsid w:val="00760843"/>
    <w:rsid w:val="00760C30"/>
    <w:rsid w:val="0076197D"/>
    <w:rsid w:val="00761BBC"/>
    <w:rsid w:val="00761E26"/>
    <w:rsid w:val="0076515A"/>
    <w:rsid w:val="007654B0"/>
    <w:rsid w:val="00765F54"/>
    <w:rsid w:val="007729C8"/>
    <w:rsid w:val="0077383A"/>
    <w:rsid w:val="00774E91"/>
    <w:rsid w:val="0077514D"/>
    <w:rsid w:val="00777A6C"/>
    <w:rsid w:val="0078015C"/>
    <w:rsid w:val="007802D1"/>
    <w:rsid w:val="00781852"/>
    <w:rsid w:val="00783E45"/>
    <w:rsid w:val="00785640"/>
    <w:rsid w:val="0078764A"/>
    <w:rsid w:val="00796A87"/>
    <w:rsid w:val="00797AD4"/>
    <w:rsid w:val="007A07EF"/>
    <w:rsid w:val="007A2106"/>
    <w:rsid w:val="007A53DB"/>
    <w:rsid w:val="007A6078"/>
    <w:rsid w:val="007A73E9"/>
    <w:rsid w:val="007B0DFA"/>
    <w:rsid w:val="007B410C"/>
    <w:rsid w:val="007B4777"/>
    <w:rsid w:val="007C01EE"/>
    <w:rsid w:val="007C1C57"/>
    <w:rsid w:val="007C1E78"/>
    <w:rsid w:val="007C2586"/>
    <w:rsid w:val="007C3C09"/>
    <w:rsid w:val="007D3643"/>
    <w:rsid w:val="007D65A8"/>
    <w:rsid w:val="007D6B0B"/>
    <w:rsid w:val="007D6D4B"/>
    <w:rsid w:val="007E28DE"/>
    <w:rsid w:val="007E2AEC"/>
    <w:rsid w:val="007E46B9"/>
    <w:rsid w:val="007E54D7"/>
    <w:rsid w:val="007E5E59"/>
    <w:rsid w:val="007F382B"/>
    <w:rsid w:val="007F4580"/>
    <w:rsid w:val="007F4DA3"/>
    <w:rsid w:val="00800649"/>
    <w:rsid w:val="00800A44"/>
    <w:rsid w:val="00802445"/>
    <w:rsid w:val="00802D7B"/>
    <w:rsid w:val="00803417"/>
    <w:rsid w:val="00811AFB"/>
    <w:rsid w:val="00816759"/>
    <w:rsid w:val="008232B2"/>
    <w:rsid w:val="00823D33"/>
    <w:rsid w:val="00826534"/>
    <w:rsid w:val="0082663E"/>
    <w:rsid w:val="00830CD5"/>
    <w:rsid w:val="008324B0"/>
    <w:rsid w:val="00833632"/>
    <w:rsid w:val="00833AD1"/>
    <w:rsid w:val="00835696"/>
    <w:rsid w:val="008358A9"/>
    <w:rsid w:val="008376DD"/>
    <w:rsid w:val="00841303"/>
    <w:rsid w:val="008429A2"/>
    <w:rsid w:val="008437D5"/>
    <w:rsid w:val="008446EB"/>
    <w:rsid w:val="00845765"/>
    <w:rsid w:val="00845871"/>
    <w:rsid w:val="00846A16"/>
    <w:rsid w:val="00846A55"/>
    <w:rsid w:val="00847BAE"/>
    <w:rsid w:val="008500B3"/>
    <w:rsid w:val="00854D9E"/>
    <w:rsid w:val="00855B02"/>
    <w:rsid w:val="00864F87"/>
    <w:rsid w:val="00866266"/>
    <w:rsid w:val="0087523E"/>
    <w:rsid w:val="008753A4"/>
    <w:rsid w:val="008759A8"/>
    <w:rsid w:val="00891EA0"/>
    <w:rsid w:val="0089229C"/>
    <w:rsid w:val="008927AA"/>
    <w:rsid w:val="008927EA"/>
    <w:rsid w:val="00894BAA"/>
    <w:rsid w:val="00895360"/>
    <w:rsid w:val="008974A2"/>
    <w:rsid w:val="008A0076"/>
    <w:rsid w:val="008A07BF"/>
    <w:rsid w:val="008A0804"/>
    <w:rsid w:val="008A1788"/>
    <w:rsid w:val="008A3D47"/>
    <w:rsid w:val="008A7DCC"/>
    <w:rsid w:val="008B46AB"/>
    <w:rsid w:val="008C0F42"/>
    <w:rsid w:val="008D2CFE"/>
    <w:rsid w:val="008D4A27"/>
    <w:rsid w:val="008D57D5"/>
    <w:rsid w:val="008D5918"/>
    <w:rsid w:val="008D5CC8"/>
    <w:rsid w:val="008D6675"/>
    <w:rsid w:val="008D75CF"/>
    <w:rsid w:val="008E0386"/>
    <w:rsid w:val="008E1A9F"/>
    <w:rsid w:val="008E636D"/>
    <w:rsid w:val="008E707B"/>
    <w:rsid w:val="008F11D4"/>
    <w:rsid w:val="008F5BCC"/>
    <w:rsid w:val="009000FF"/>
    <w:rsid w:val="00904839"/>
    <w:rsid w:val="0090592E"/>
    <w:rsid w:val="00907BD3"/>
    <w:rsid w:val="0091396B"/>
    <w:rsid w:val="00913BDF"/>
    <w:rsid w:val="00914DBE"/>
    <w:rsid w:val="00915D61"/>
    <w:rsid w:val="009210A6"/>
    <w:rsid w:val="00922D6B"/>
    <w:rsid w:val="00924378"/>
    <w:rsid w:val="00930577"/>
    <w:rsid w:val="00930614"/>
    <w:rsid w:val="00930E00"/>
    <w:rsid w:val="00931B6B"/>
    <w:rsid w:val="00932DFE"/>
    <w:rsid w:val="00936A78"/>
    <w:rsid w:val="00937BC3"/>
    <w:rsid w:val="00944B9A"/>
    <w:rsid w:val="00944D7A"/>
    <w:rsid w:val="009458DA"/>
    <w:rsid w:val="00950F30"/>
    <w:rsid w:val="00951F72"/>
    <w:rsid w:val="00952200"/>
    <w:rsid w:val="009529A4"/>
    <w:rsid w:val="009538D3"/>
    <w:rsid w:val="00953937"/>
    <w:rsid w:val="00953B3C"/>
    <w:rsid w:val="00954B2C"/>
    <w:rsid w:val="00954C21"/>
    <w:rsid w:val="0095657B"/>
    <w:rsid w:val="00963900"/>
    <w:rsid w:val="009640E6"/>
    <w:rsid w:val="009671E5"/>
    <w:rsid w:val="00967B7D"/>
    <w:rsid w:val="0097096E"/>
    <w:rsid w:val="00975BAF"/>
    <w:rsid w:val="0097676B"/>
    <w:rsid w:val="00977814"/>
    <w:rsid w:val="009806C0"/>
    <w:rsid w:val="00986A0E"/>
    <w:rsid w:val="00992EB9"/>
    <w:rsid w:val="009943A2"/>
    <w:rsid w:val="00994879"/>
    <w:rsid w:val="00995A85"/>
    <w:rsid w:val="009A0836"/>
    <w:rsid w:val="009A0F76"/>
    <w:rsid w:val="009A158D"/>
    <w:rsid w:val="009A4C65"/>
    <w:rsid w:val="009B06FE"/>
    <w:rsid w:val="009B22A2"/>
    <w:rsid w:val="009B4910"/>
    <w:rsid w:val="009B4F51"/>
    <w:rsid w:val="009C0E14"/>
    <w:rsid w:val="009C3001"/>
    <w:rsid w:val="009C3048"/>
    <w:rsid w:val="009C6868"/>
    <w:rsid w:val="009D0BEC"/>
    <w:rsid w:val="009E04E5"/>
    <w:rsid w:val="009E0AF9"/>
    <w:rsid w:val="009E1328"/>
    <w:rsid w:val="009E1C2D"/>
    <w:rsid w:val="009E4821"/>
    <w:rsid w:val="009E527A"/>
    <w:rsid w:val="009E5A15"/>
    <w:rsid w:val="009F2678"/>
    <w:rsid w:val="00A0109C"/>
    <w:rsid w:val="00A03459"/>
    <w:rsid w:val="00A03B20"/>
    <w:rsid w:val="00A03BCD"/>
    <w:rsid w:val="00A03D18"/>
    <w:rsid w:val="00A03EB8"/>
    <w:rsid w:val="00A04AF4"/>
    <w:rsid w:val="00A05E45"/>
    <w:rsid w:val="00A06AE0"/>
    <w:rsid w:val="00A07A57"/>
    <w:rsid w:val="00A07BAD"/>
    <w:rsid w:val="00A11D87"/>
    <w:rsid w:val="00A12E10"/>
    <w:rsid w:val="00A218BC"/>
    <w:rsid w:val="00A246E7"/>
    <w:rsid w:val="00A254A3"/>
    <w:rsid w:val="00A32840"/>
    <w:rsid w:val="00A359F5"/>
    <w:rsid w:val="00A400E8"/>
    <w:rsid w:val="00A40507"/>
    <w:rsid w:val="00A420B1"/>
    <w:rsid w:val="00A46C8F"/>
    <w:rsid w:val="00A51BDC"/>
    <w:rsid w:val="00A51FE8"/>
    <w:rsid w:val="00A54B8D"/>
    <w:rsid w:val="00A5690C"/>
    <w:rsid w:val="00A573FC"/>
    <w:rsid w:val="00A57CEB"/>
    <w:rsid w:val="00A61CEA"/>
    <w:rsid w:val="00A7170C"/>
    <w:rsid w:val="00A7217A"/>
    <w:rsid w:val="00A734FC"/>
    <w:rsid w:val="00A751E6"/>
    <w:rsid w:val="00A77339"/>
    <w:rsid w:val="00A80230"/>
    <w:rsid w:val="00A82EBC"/>
    <w:rsid w:val="00A82F6A"/>
    <w:rsid w:val="00A83ACA"/>
    <w:rsid w:val="00A84F0D"/>
    <w:rsid w:val="00A86068"/>
    <w:rsid w:val="00A8613B"/>
    <w:rsid w:val="00A8618A"/>
    <w:rsid w:val="00A900C2"/>
    <w:rsid w:val="00A91715"/>
    <w:rsid w:val="00A91D75"/>
    <w:rsid w:val="00A91FE6"/>
    <w:rsid w:val="00A93BB9"/>
    <w:rsid w:val="00A94242"/>
    <w:rsid w:val="00A95AD4"/>
    <w:rsid w:val="00AA1B78"/>
    <w:rsid w:val="00AA3917"/>
    <w:rsid w:val="00AA4380"/>
    <w:rsid w:val="00AA5547"/>
    <w:rsid w:val="00AA5670"/>
    <w:rsid w:val="00AA77CE"/>
    <w:rsid w:val="00AB22D6"/>
    <w:rsid w:val="00AB384D"/>
    <w:rsid w:val="00AC0782"/>
    <w:rsid w:val="00AC343A"/>
    <w:rsid w:val="00AC3DCF"/>
    <w:rsid w:val="00AD2649"/>
    <w:rsid w:val="00AD2B75"/>
    <w:rsid w:val="00AD3874"/>
    <w:rsid w:val="00AD4409"/>
    <w:rsid w:val="00AD7B32"/>
    <w:rsid w:val="00AE34D5"/>
    <w:rsid w:val="00AE450C"/>
    <w:rsid w:val="00AE4EB5"/>
    <w:rsid w:val="00AE5779"/>
    <w:rsid w:val="00AE5A81"/>
    <w:rsid w:val="00AF6146"/>
    <w:rsid w:val="00AF67C6"/>
    <w:rsid w:val="00AF67E7"/>
    <w:rsid w:val="00B00A81"/>
    <w:rsid w:val="00B0137C"/>
    <w:rsid w:val="00B02D5D"/>
    <w:rsid w:val="00B046FD"/>
    <w:rsid w:val="00B07C07"/>
    <w:rsid w:val="00B10ED0"/>
    <w:rsid w:val="00B13208"/>
    <w:rsid w:val="00B1452E"/>
    <w:rsid w:val="00B17008"/>
    <w:rsid w:val="00B1768F"/>
    <w:rsid w:val="00B17DED"/>
    <w:rsid w:val="00B21238"/>
    <w:rsid w:val="00B21EF1"/>
    <w:rsid w:val="00B22D09"/>
    <w:rsid w:val="00B24F38"/>
    <w:rsid w:val="00B2578D"/>
    <w:rsid w:val="00B25A0B"/>
    <w:rsid w:val="00B331CB"/>
    <w:rsid w:val="00B348A2"/>
    <w:rsid w:val="00B34F6E"/>
    <w:rsid w:val="00B37A87"/>
    <w:rsid w:val="00B4260B"/>
    <w:rsid w:val="00B439F7"/>
    <w:rsid w:val="00B4491A"/>
    <w:rsid w:val="00B4701F"/>
    <w:rsid w:val="00B473DA"/>
    <w:rsid w:val="00B515D6"/>
    <w:rsid w:val="00B52663"/>
    <w:rsid w:val="00B53234"/>
    <w:rsid w:val="00B555E1"/>
    <w:rsid w:val="00B57402"/>
    <w:rsid w:val="00B60C0A"/>
    <w:rsid w:val="00B62513"/>
    <w:rsid w:val="00B62E0E"/>
    <w:rsid w:val="00B62F07"/>
    <w:rsid w:val="00B65936"/>
    <w:rsid w:val="00B70065"/>
    <w:rsid w:val="00B70D56"/>
    <w:rsid w:val="00B928A7"/>
    <w:rsid w:val="00B968BC"/>
    <w:rsid w:val="00BA545C"/>
    <w:rsid w:val="00BA6E99"/>
    <w:rsid w:val="00BA76BF"/>
    <w:rsid w:val="00BA7A25"/>
    <w:rsid w:val="00BB127C"/>
    <w:rsid w:val="00BB2447"/>
    <w:rsid w:val="00BB3426"/>
    <w:rsid w:val="00BC57C0"/>
    <w:rsid w:val="00BD0471"/>
    <w:rsid w:val="00BD0F1E"/>
    <w:rsid w:val="00BD2821"/>
    <w:rsid w:val="00BD44A3"/>
    <w:rsid w:val="00BD5436"/>
    <w:rsid w:val="00BD6527"/>
    <w:rsid w:val="00BE0226"/>
    <w:rsid w:val="00BE0A31"/>
    <w:rsid w:val="00BE0A79"/>
    <w:rsid w:val="00BE23B6"/>
    <w:rsid w:val="00BE5F0E"/>
    <w:rsid w:val="00BF0A7E"/>
    <w:rsid w:val="00C002EA"/>
    <w:rsid w:val="00C01591"/>
    <w:rsid w:val="00C017AC"/>
    <w:rsid w:val="00C03473"/>
    <w:rsid w:val="00C047E2"/>
    <w:rsid w:val="00C05F11"/>
    <w:rsid w:val="00C12DF1"/>
    <w:rsid w:val="00C15268"/>
    <w:rsid w:val="00C1650F"/>
    <w:rsid w:val="00C16945"/>
    <w:rsid w:val="00C27AB0"/>
    <w:rsid w:val="00C31E9A"/>
    <w:rsid w:val="00C32F55"/>
    <w:rsid w:val="00C3456F"/>
    <w:rsid w:val="00C34F76"/>
    <w:rsid w:val="00C3692F"/>
    <w:rsid w:val="00C3744B"/>
    <w:rsid w:val="00C37491"/>
    <w:rsid w:val="00C410D1"/>
    <w:rsid w:val="00C432D3"/>
    <w:rsid w:val="00C4561F"/>
    <w:rsid w:val="00C505A5"/>
    <w:rsid w:val="00C506C1"/>
    <w:rsid w:val="00C50FEA"/>
    <w:rsid w:val="00C54092"/>
    <w:rsid w:val="00C54D21"/>
    <w:rsid w:val="00C6323A"/>
    <w:rsid w:val="00C64837"/>
    <w:rsid w:val="00C70248"/>
    <w:rsid w:val="00C711D4"/>
    <w:rsid w:val="00C71552"/>
    <w:rsid w:val="00C716F3"/>
    <w:rsid w:val="00C826E2"/>
    <w:rsid w:val="00C84285"/>
    <w:rsid w:val="00C86A64"/>
    <w:rsid w:val="00C87193"/>
    <w:rsid w:val="00C87454"/>
    <w:rsid w:val="00C91810"/>
    <w:rsid w:val="00C957AA"/>
    <w:rsid w:val="00C97CE5"/>
    <w:rsid w:val="00CA145E"/>
    <w:rsid w:val="00CA4FF0"/>
    <w:rsid w:val="00CA6BCD"/>
    <w:rsid w:val="00CB02AE"/>
    <w:rsid w:val="00CB14FD"/>
    <w:rsid w:val="00CB2304"/>
    <w:rsid w:val="00CB27A1"/>
    <w:rsid w:val="00CB6616"/>
    <w:rsid w:val="00CC2F7F"/>
    <w:rsid w:val="00CC3136"/>
    <w:rsid w:val="00CC3FE8"/>
    <w:rsid w:val="00CC692B"/>
    <w:rsid w:val="00CD00AB"/>
    <w:rsid w:val="00CD4FCC"/>
    <w:rsid w:val="00CD596E"/>
    <w:rsid w:val="00CD7393"/>
    <w:rsid w:val="00CE00BA"/>
    <w:rsid w:val="00CE07E2"/>
    <w:rsid w:val="00CE3A31"/>
    <w:rsid w:val="00CF3169"/>
    <w:rsid w:val="00CF3F16"/>
    <w:rsid w:val="00CF5852"/>
    <w:rsid w:val="00CF74A7"/>
    <w:rsid w:val="00D0266A"/>
    <w:rsid w:val="00D0549A"/>
    <w:rsid w:val="00D0C16A"/>
    <w:rsid w:val="00D167AA"/>
    <w:rsid w:val="00D20FDF"/>
    <w:rsid w:val="00D21F46"/>
    <w:rsid w:val="00D22765"/>
    <w:rsid w:val="00D277DF"/>
    <w:rsid w:val="00D27D22"/>
    <w:rsid w:val="00D319EE"/>
    <w:rsid w:val="00D31ED3"/>
    <w:rsid w:val="00D321AC"/>
    <w:rsid w:val="00D32FA4"/>
    <w:rsid w:val="00D35359"/>
    <w:rsid w:val="00D3735F"/>
    <w:rsid w:val="00D374D9"/>
    <w:rsid w:val="00D41563"/>
    <w:rsid w:val="00D424A7"/>
    <w:rsid w:val="00D42842"/>
    <w:rsid w:val="00D43C57"/>
    <w:rsid w:val="00D45B38"/>
    <w:rsid w:val="00D46A6D"/>
    <w:rsid w:val="00D46C9D"/>
    <w:rsid w:val="00D476F7"/>
    <w:rsid w:val="00D51F38"/>
    <w:rsid w:val="00D52B3C"/>
    <w:rsid w:val="00D549A9"/>
    <w:rsid w:val="00D55CBC"/>
    <w:rsid w:val="00D56C85"/>
    <w:rsid w:val="00D6017E"/>
    <w:rsid w:val="00D60ED1"/>
    <w:rsid w:val="00D61AEC"/>
    <w:rsid w:val="00D61F60"/>
    <w:rsid w:val="00D61FB4"/>
    <w:rsid w:val="00D66475"/>
    <w:rsid w:val="00D67535"/>
    <w:rsid w:val="00D70BFC"/>
    <w:rsid w:val="00D74F95"/>
    <w:rsid w:val="00D75C0E"/>
    <w:rsid w:val="00D75D15"/>
    <w:rsid w:val="00D766FE"/>
    <w:rsid w:val="00D8256B"/>
    <w:rsid w:val="00D8390B"/>
    <w:rsid w:val="00D846A7"/>
    <w:rsid w:val="00D8631A"/>
    <w:rsid w:val="00D87B76"/>
    <w:rsid w:val="00D87CD8"/>
    <w:rsid w:val="00D87FA1"/>
    <w:rsid w:val="00D93CA8"/>
    <w:rsid w:val="00D9627F"/>
    <w:rsid w:val="00D973A6"/>
    <w:rsid w:val="00D97F93"/>
    <w:rsid w:val="00DA1ACD"/>
    <w:rsid w:val="00DA6C74"/>
    <w:rsid w:val="00DB05BF"/>
    <w:rsid w:val="00DB33FE"/>
    <w:rsid w:val="00DB38BD"/>
    <w:rsid w:val="00DB4BCB"/>
    <w:rsid w:val="00DB5DE0"/>
    <w:rsid w:val="00DB5E3D"/>
    <w:rsid w:val="00DC32B6"/>
    <w:rsid w:val="00DC3AAC"/>
    <w:rsid w:val="00DC40A6"/>
    <w:rsid w:val="00DC4C28"/>
    <w:rsid w:val="00DC5912"/>
    <w:rsid w:val="00DC684E"/>
    <w:rsid w:val="00DC7AA6"/>
    <w:rsid w:val="00DC7C2F"/>
    <w:rsid w:val="00DD0B22"/>
    <w:rsid w:val="00DD40DD"/>
    <w:rsid w:val="00DD49BE"/>
    <w:rsid w:val="00DD61E4"/>
    <w:rsid w:val="00DD66ED"/>
    <w:rsid w:val="00DE2396"/>
    <w:rsid w:val="00DE27A6"/>
    <w:rsid w:val="00DE7102"/>
    <w:rsid w:val="00DF12C1"/>
    <w:rsid w:val="00DF1CFA"/>
    <w:rsid w:val="00DF23C8"/>
    <w:rsid w:val="00DF45A8"/>
    <w:rsid w:val="00DF48B7"/>
    <w:rsid w:val="00E01498"/>
    <w:rsid w:val="00E02AD5"/>
    <w:rsid w:val="00E078FE"/>
    <w:rsid w:val="00E10528"/>
    <w:rsid w:val="00E10ED1"/>
    <w:rsid w:val="00E13A5B"/>
    <w:rsid w:val="00E13EB1"/>
    <w:rsid w:val="00E21844"/>
    <w:rsid w:val="00E22804"/>
    <w:rsid w:val="00E25257"/>
    <w:rsid w:val="00E2724E"/>
    <w:rsid w:val="00E40FED"/>
    <w:rsid w:val="00E4308A"/>
    <w:rsid w:val="00E47A66"/>
    <w:rsid w:val="00E523C3"/>
    <w:rsid w:val="00E5388E"/>
    <w:rsid w:val="00E53BD1"/>
    <w:rsid w:val="00E55D68"/>
    <w:rsid w:val="00E56454"/>
    <w:rsid w:val="00E6016B"/>
    <w:rsid w:val="00E62C33"/>
    <w:rsid w:val="00E637A6"/>
    <w:rsid w:val="00E65F61"/>
    <w:rsid w:val="00E6770F"/>
    <w:rsid w:val="00E700E9"/>
    <w:rsid w:val="00E71524"/>
    <w:rsid w:val="00E71C6A"/>
    <w:rsid w:val="00E7248F"/>
    <w:rsid w:val="00E728D9"/>
    <w:rsid w:val="00E73D90"/>
    <w:rsid w:val="00E81B7D"/>
    <w:rsid w:val="00E8217E"/>
    <w:rsid w:val="00E831E7"/>
    <w:rsid w:val="00E85FF6"/>
    <w:rsid w:val="00E87DB6"/>
    <w:rsid w:val="00E91507"/>
    <w:rsid w:val="00E94B95"/>
    <w:rsid w:val="00E9613D"/>
    <w:rsid w:val="00E9746C"/>
    <w:rsid w:val="00EA2149"/>
    <w:rsid w:val="00EA5686"/>
    <w:rsid w:val="00EA734C"/>
    <w:rsid w:val="00EA792E"/>
    <w:rsid w:val="00EB1E61"/>
    <w:rsid w:val="00EB3F54"/>
    <w:rsid w:val="00EC3FC1"/>
    <w:rsid w:val="00EC515C"/>
    <w:rsid w:val="00ED19BD"/>
    <w:rsid w:val="00ED345F"/>
    <w:rsid w:val="00ED5D9B"/>
    <w:rsid w:val="00ED6905"/>
    <w:rsid w:val="00ED77FA"/>
    <w:rsid w:val="00EE129C"/>
    <w:rsid w:val="00EE2156"/>
    <w:rsid w:val="00EE3775"/>
    <w:rsid w:val="00EF564B"/>
    <w:rsid w:val="00EF6413"/>
    <w:rsid w:val="00EF64C7"/>
    <w:rsid w:val="00EF7F05"/>
    <w:rsid w:val="00F0042B"/>
    <w:rsid w:val="00F02712"/>
    <w:rsid w:val="00F02E62"/>
    <w:rsid w:val="00F061FB"/>
    <w:rsid w:val="00F06F0F"/>
    <w:rsid w:val="00F12968"/>
    <w:rsid w:val="00F13640"/>
    <w:rsid w:val="00F1434A"/>
    <w:rsid w:val="00F14A87"/>
    <w:rsid w:val="00F1798A"/>
    <w:rsid w:val="00F20304"/>
    <w:rsid w:val="00F20CAE"/>
    <w:rsid w:val="00F24F06"/>
    <w:rsid w:val="00F25D34"/>
    <w:rsid w:val="00F305D5"/>
    <w:rsid w:val="00F3113A"/>
    <w:rsid w:val="00F31495"/>
    <w:rsid w:val="00F31DA6"/>
    <w:rsid w:val="00F343C5"/>
    <w:rsid w:val="00F41153"/>
    <w:rsid w:val="00F5031E"/>
    <w:rsid w:val="00F52514"/>
    <w:rsid w:val="00F63755"/>
    <w:rsid w:val="00F644D8"/>
    <w:rsid w:val="00F66B2A"/>
    <w:rsid w:val="00F6732E"/>
    <w:rsid w:val="00F70A88"/>
    <w:rsid w:val="00F74BDC"/>
    <w:rsid w:val="00F778BB"/>
    <w:rsid w:val="00F81073"/>
    <w:rsid w:val="00F82E4F"/>
    <w:rsid w:val="00F83E4B"/>
    <w:rsid w:val="00F922C0"/>
    <w:rsid w:val="00FA05DE"/>
    <w:rsid w:val="00FA126D"/>
    <w:rsid w:val="00FA2B15"/>
    <w:rsid w:val="00FA3436"/>
    <w:rsid w:val="00FA5512"/>
    <w:rsid w:val="00FA7062"/>
    <w:rsid w:val="00FB7B7B"/>
    <w:rsid w:val="00FC6554"/>
    <w:rsid w:val="00FD062D"/>
    <w:rsid w:val="00FD1046"/>
    <w:rsid w:val="00FD5CC5"/>
    <w:rsid w:val="00FD6B65"/>
    <w:rsid w:val="00FD6E04"/>
    <w:rsid w:val="00FD7DEC"/>
    <w:rsid w:val="00FE0D74"/>
    <w:rsid w:val="00FE3D2C"/>
    <w:rsid w:val="00FE479E"/>
    <w:rsid w:val="00FE4BF0"/>
    <w:rsid w:val="00FE5F62"/>
    <w:rsid w:val="00FE7031"/>
    <w:rsid w:val="00FF1E9B"/>
    <w:rsid w:val="00FF44C4"/>
    <w:rsid w:val="00FF6394"/>
    <w:rsid w:val="00FF6395"/>
    <w:rsid w:val="00FF6642"/>
    <w:rsid w:val="00FF6EF8"/>
    <w:rsid w:val="023A84E9"/>
    <w:rsid w:val="02882B19"/>
    <w:rsid w:val="0294D0C7"/>
    <w:rsid w:val="029F7517"/>
    <w:rsid w:val="030084E8"/>
    <w:rsid w:val="0349EB0E"/>
    <w:rsid w:val="035E00B1"/>
    <w:rsid w:val="03925A74"/>
    <w:rsid w:val="0439BCA3"/>
    <w:rsid w:val="04669B9F"/>
    <w:rsid w:val="047649F0"/>
    <w:rsid w:val="049589E5"/>
    <w:rsid w:val="04F32129"/>
    <w:rsid w:val="05A9DF4E"/>
    <w:rsid w:val="062B81BD"/>
    <w:rsid w:val="063E3682"/>
    <w:rsid w:val="067129CD"/>
    <w:rsid w:val="069DE3A1"/>
    <w:rsid w:val="06A36361"/>
    <w:rsid w:val="070491AE"/>
    <w:rsid w:val="070CE79C"/>
    <w:rsid w:val="0725C14D"/>
    <w:rsid w:val="07A05166"/>
    <w:rsid w:val="07B25600"/>
    <w:rsid w:val="07F1AB82"/>
    <w:rsid w:val="080A5A85"/>
    <w:rsid w:val="083838A5"/>
    <w:rsid w:val="08392C53"/>
    <w:rsid w:val="0852397A"/>
    <w:rsid w:val="087224FC"/>
    <w:rsid w:val="0889B17E"/>
    <w:rsid w:val="089FFD91"/>
    <w:rsid w:val="08D1896E"/>
    <w:rsid w:val="08D60754"/>
    <w:rsid w:val="08F42F00"/>
    <w:rsid w:val="09018DE5"/>
    <w:rsid w:val="09032039"/>
    <w:rsid w:val="096367DF"/>
    <w:rsid w:val="097A30F9"/>
    <w:rsid w:val="09CA1B2F"/>
    <w:rsid w:val="0A1EF633"/>
    <w:rsid w:val="0A31D1DA"/>
    <w:rsid w:val="0A6EA3C4"/>
    <w:rsid w:val="0AA39B1A"/>
    <w:rsid w:val="0AC9DD00"/>
    <w:rsid w:val="0B4AF8E3"/>
    <w:rsid w:val="0B72B56D"/>
    <w:rsid w:val="0B7538B3"/>
    <w:rsid w:val="0CB2C217"/>
    <w:rsid w:val="0CCCF724"/>
    <w:rsid w:val="0CE5DA77"/>
    <w:rsid w:val="0CF2233B"/>
    <w:rsid w:val="0D30A926"/>
    <w:rsid w:val="0D512CBC"/>
    <w:rsid w:val="0D7DE94F"/>
    <w:rsid w:val="0D7E2594"/>
    <w:rsid w:val="0E2DDEE6"/>
    <w:rsid w:val="0EABB5C7"/>
    <w:rsid w:val="0F10DA10"/>
    <w:rsid w:val="0F2B451A"/>
    <w:rsid w:val="0F5B6BEA"/>
    <w:rsid w:val="0F693170"/>
    <w:rsid w:val="0F774158"/>
    <w:rsid w:val="1012FEE9"/>
    <w:rsid w:val="103AB574"/>
    <w:rsid w:val="104A03D1"/>
    <w:rsid w:val="105248B9"/>
    <w:rsid w:val="108200C8"/>
    <w:rsid w:val="1093EB89"/>
    <w:rsid w:val="10D411C6"/>
    <w:rsid w:val="11528F4A"/>
    <w:rsid w:val="11FEF367"/>
    <w:rsid w:val="12559DE0"/>
    <w:rsid w:val="1264D2E8"/>
    <w:rsid w:val="127F3F22"/>
    <w:rsid w:val="12CD51D9"/>
    <w:rsid w:val="12DA8F34"/>
    <w:rsid w:val="12DE0989"/>
    <w:rsid w:val="12F46E25"/>
    <w:rsid w:val="12F95E96"/>
    <w:rsid w:val="139DD9E0"/>
    <w:rsid w:val="13B1FB57"/>
    <w:rsid w:val="13B5FF59"/>
    <w:rsid w:val="140DAE4A"/>
    <w:rsid w:val="14441E53"/>
    <w:rsid w:val="14A5DCB3"/>
    <w:rsid w:val="14D58D2A"/>
    <w:rsid w:val="14DD915C"/>
    <w:rsid w:val="14F20910"/>
    <w:rsid w:val="153CF1A5"/>
    <w:rsid w:val="157A15A3"/>
    <w:rsid w:val="1589D6EB"/>
    <w:rsid w:val="15A7DC5C"/>
    <w:rsid w:val="15E80BEB"/>
    <w:rsid w:val="15F46EBC"/>
    <w:rsid w:val="15FED964"/>
    <w:rsid w:val="16195415"/>
    <w:rsid w:val="167DF530"/>
    <w:rsid w:val="16EE95AC"/>
    <w:rsid w:val="17074599"/>
    <w:rsid w:val="17077DD1"/>
    <w:rsid w:val="17278A92"/>
    <w:rsid w:val="17C8E016"/>
    <w:rsid w:val="185FDD30"/>
    <w:rsid w:val="18963EC3"/>
    <w:rsid w:val="18E0BD3D"/>
    <w:rsid w:val="18F525BD"/>
    <w:rsid w:val="195B9EEA"/>
    <w:rsid w:val="1974B7E3"/>
    <w:rsid w:val="19BE1F9E"/>
    <w:rsid w:val="1A382FFF"/>
    <w:rsid w:val="1A542FB7"/>
    <w:rsid w:val="1A550CEE"/>
    <w:rsid w:val="1AD1853D"/>
    <w:rsid w:val="1B45BFBC"/>
    <w:rsid w:val="1B7B562A"/>
    <w:rsid w:val="1B8D941D"/>
    <w:rsid w:val="1BAB7F16"/>
    <w:rsid w:val="1BE0852E"/>
    <w:rsid w:val="1C368E78"/>
    <w:rsid w:val="1C895498"/>
    <w:rsid w:val="1DB2950F"/>
    <w:rsid w:val="1DD528BD"/>
    <w:rsid w:val="1DFF506B"/>
    <w:rsid w:val="1E24F183"/>
    <w:rsid w:val="1E8E584A"/>
    <w:rsid w:val="1F218334"/>
    <w:rsid w:val="1F27CBA8"/>
    <w:rsid w:val="1F2D657C"/>
    <w:rsid w:val="1F345AD7"/>
    <w:rsid w:val="1F365638"/>
    <w:rsid w:val="1F90FB07"/>
    <w:rsid w:val="1F9B7213"/>
    <w:rsid w:val="1FC922EF"/>
    <w:rsid w:val="1FD2B3C0"/>
    <w:rsid w:val="1FE31565"/>
    <w:rsid w:val="1FE54749"/>
    <w:rsid w:val="202C62B7"/>
    <w:rsid w:val="2072699E"/>
    <w:rsid w:val="20831347"/>
    <w:rsid w:val="20996550"/>
    <w:rsid w:val="211399C8"/>
    <w:rsid w:val="21E38946"/>
    <w:rsid w:val="21EFB186"/>
    <w:rsid w:val="220C1E57"/>
    <w:rsid w:val="221144D7"/>
    <w:rsid w:val="221F3AB9"/>
    <w:rsid w:val="2315F6B8"/>
    <w:rsid w:val="23D95B61"/>
    <w:rsid w:val="2413D50B"/>
    <w:rsid w:val="241DF242"/>
    <w:rsid w:val="246094F3"/>
    <w:rsid w:val="24764DE3"/>
    <w:rsid w:val="247BA3B7"/>
    <w:rsid w:val="253801D1"/>
    <w:rsid w:val="253DE177"/>
    <w:rsid w:val="25547966"/>
    <w:rsid w:val="2588BD72"/>
    <w:rsid w:val="260E1731"/>
    <w:rsid w:val="263D780B"/>
    <w:rsid w:val="267B6695"/>
    <w:rsid w:val="271123FE"/>
    <w:rsid w:val="2753D4E0"/>
    <w:rsid w:val="27E281B9"/>
    <w:rsid w:val="290D79C8"/>
    <w:rsid w:val="296F06D2"/>
    <w:rsid w:val="29B0EEB4"/>
    <w:rsid w:val="29B45B24"/>
    <w:rsid w:val="2A02368B"/>
    <w:rsid w:val="2A18F767"/>
    <w:rsid w:val="2A28FFB6"/>
    <w:rsid w:val="2A3A90FF"/>
    <w:rsid w:val="2A3F963C"/>
    <w:rsid w:val="2A633DD9"/>
    <w:rsid w:val="2A79A7E5"/>
    <w:rsid w:val="2AEEC745"/>
    <w:rsid w:val="2B5FD863"/>
    <w:rsid w:val="2B7ADA56"/>
    <w:rsid w:val="2C6B0F97"/>
    <w:rsid w:val="2CDCB5CF"/>
    <w:rsid w:val="2D3193C5"/>
    <w:rsid w:val="2D8F1A5B"/>
    <w:rsid w:val="2DAACC36"/>
    <w:rsid w:val="2E3E1B75"/>
    <w:rsid w:val="2E5C04B6"/>
    <w:rsid w:val="2ED3402D"/>
    <w:rsid w:val="2F2E625A"/>
    <w:rsid w:val="2F428F14"/>
    <w:rsid w:val="2FABF856"/>
    <w:rsid w:val="2FB48C63"/>
    <w:rsid w:val="303F3061"/>
    <w:rsid w:val="30802926"/>
    <w:rsid w:val="3089FEB1"/>
    <w:rsid w:val="30DA1B6A"/>
    <w:rsid w:val="3183AD8B"/>
    <w:rsid w:val="31A1B858"/>
    <w:rsid w:val="32334E1E"/>
    <w:rsid w:val="329E8C99"/>
    <w:rsid w:val="32D530F4"/>
    <w:rsid w:val="333DB9F5"/>
    <w:rsid w:val="333E0927"/>
    <w:rsid w:val="336C3B00"/>
    <w:rsid w:val="3378CAED"/>
    <w:rsid w:val="338914E5"/>
    <w:rsid w:val="3410A83B"/>
    <w:rsid w:val="3491D342"/>
    <w:rsid w:val="34ECBDC7"/>
    <w:rsid w:val="354093A1"/>
    <w:rsid w:val="3552E9C2"/>
    <w:rsid w:val="356DD610"/>
    <w:rsid w:val="3692988C"/>
    <w:rsid w:val="369883E9"/>
    <w:rsid w:val="36EC41BC"/>
    <w:rsid w:val="370CDC0C"/>
    <w:rsid w:val="3762F694"/>
    <w:rsid w:val="382ED9BB"/>
    <w:rsid w:val="38FEAD01"/>
    <w:rsid w:val="394E8529"/>
    <w:rsid w:val="398C9D24"/>
    <w:rsid w:val="3A1CA474"/>
    <w:rsid w:val="3A26CA80"/>
    <w:rsid w:val="3A91AC03"/>
    <w:rsid w:val="3AA16B70"/>
    <w:rsid w:val="3AB3705F"/>
    <w:rsid w:val="3AED9D86"/>
    <w:rsid w:val="3B189A18"/>
    <w:rsid w:val="3B67B667"/>
    <w:rsid w:val="3B7CAE06"/>
    <w:rsid w:val="3BAA3C33"/>
    <w:rsid w:val="3BB1736E"/>
    <w:rsid w:val="3C7BB7AF"/>
    <w:rsid w:val="3C91073A"/>
    <w:rsid w:val="3CBF7157"/>
    <w:rsid w:val="3CBFD440"/>
    <w:rsid w:val="3CC40A35"/>
    <w:rsid w:val="3CCBC0CF"/>
    <w:rsid w:val="3CE10E10"/>
    <w:rsid w:val="3D21E4B8"/>
    <w:rsid w:val="3D35823F"/>
    <w:rsid w:val="3D3B4592"/>
    <w:rsid w:val="3D3CAA20"/>
    <w:rsid w:val="3DA460FA"/>
    <w:rsid w:val="3DAE94EE"/>
    <w:rsid w:val="3DC509C7"/>
    <w:rsid w:val="3E5CF454"/>
    <w:rsid w:val="3F268A95"/>
    <w:rsid w:val="4009B433"/>
    <w:rsid w:val="4024B3BC"/>
    <w:rsid w:val="4056E0A8"/>
    <w:rsid w:val="40981D0E"/>
    <w:rsid w:val="4112BA62"/>
    <w:rsid w:val="422B1E66"/>
    <w:rsid w:val="42CBD949"/>
    <w:rsid w:val="42CD2993"/>
    <w:rsid w:val="42DFA317"/>
    <w:rsid w:val="432B4B48"/>
    <w:rsid w:val="436A0F89"/>
    <w:rsid w:val="43E99A46"/>
    <w:rsid w:val="43EE282F"/>
    <w:rsid w:val="43F9708A"/>
    <w:rsid w:val="4440477C"/>
    <w:rsid w:val="4470F3BA"/>
    <w:rsid w:val="44D76B35"/>
    <w:rsid w:val="44E5EE61"/>
    <w:rsid w:val="44FA70AD"/>
    <w:rsid w:val="452C0840"/>
    <w:rsid w:val="458240C4"/>
    <w:rsid w:val="45B21311"/>
    <w:rsid w:val="45E67223"/>
    <w:rsid w:val="460F2E40"/>
    <w:rsid w:val="461A6FC1"/>
    <w:rsid w:val="4662F919"/>
    <w:rsid w:val="46F145D5"/>
    <w:rsid w:val="471F96E4"/>
    <w:rsid w:val="47A04FE1"/>
    <w:rsid w:val="47BDBEB4"/>
    <w:rsid w:val="47D650B1"/>
    <w:rsid w:val="47E7D5D9"/>
    <w:rsid w:val="48108059"/>
    <w:rsid w:val="4837D897"/>
    <w:rsid w:val="4842A926"/>
    <w:rsid w:val="4843D0D7"/>
    <w:rsid w:val="485F78BF"/>
    <w:rsid w:val="48600462"/>
    <w:rsid w:val="4865A41D"/>
    <w:rsid w:val="488CE202"/>
    <w:rsid w:val="48B26952"/>
    <w:rsid w:val="493D0E19"/>
    <w:rsid w:val="49440010"/>
    <w:rsid w:val="495E4AF2"/>
    <w:rsid w:val="497F4A0B"/>
    <w:rsid w:val="49AE4E01"/>
    <w:rsid w:val="49FFED4A"/>
    <w:rsid w:val="4A5CD0C4"/>
    <w:rsid w:val="4A6607F5"/>
    <w:rsid w:val="4B12EF7D"/>
    <w:rsid w:val="4B24F7C2"/>
    <w:rsid w:val="4B4518B8"/>
    <w:rsid w:val="4B4B2AA3"/>
    <w:rsid w:val="4B58C29C"/>
    <w:rsid w:val="4B5D7054"/>
    <w:rsid w:val="4B787301"/>
    <w:rsid w:val="4B8C3407"/>
    <w:rsid w:val="4BC5A811"/>
    <w:rsid w:val="4C3DD760"/>
    <w:rsid w:val="4C66AB7C"/>
    <w:rsid w:val="4CAFC6C7"/>
    <w:rsid w:val="4CBA5F4C"/>
    <w:rsid w:val="4CBB520C"/>
    <w:rsid w:val="4CEA6336"/>
    <w:rsid w:val="4D1FBC75"/>
    <w:rsid w:val="4D4F7958"/>
    <w:rsid w:val="4DAEE89F"/>
    <w:rsid w:val="4DBB7CBD"/>
    <w:rsid w:val="4DD8BC13"/>
    <w:rsid w:val="4DDC8CA6"/>
    <w:rsid w:val="4E3260C6"/>
    <w:rsid w:val="4E811C30"/>
    <w:rsid w:val="4F669FFA"/>
    <w:rsid w:val="4F73C26B"/>
    <w:rsid w:val="4FF03EA2"/>
    <w:rsid w:val="50218328"/>
    <w:rsid w:val="509728BB"/>
    <w:rsid w:val="509F1403"/>
    <w:rsid w:val="510EEC24"/>
    <w:rsid w:val="51376688"/>
    <w:rsid w:val="513A2122"/>
    <w:rsid w:val="515DC2A6"/>
    <w:rsid w:val="51957AFC"/>
    <w:rsid w:val="51A6A1AB"/>
    <w:rsid w:val="51B6AF2E"/>
    <w:rsid w:val="51C82D2B"/>
    <w:rsid w:val="51CB9357"/>
    <w:rsid w:val="51D9CCCF"/>
    <w:rsid w:val="5210A7B0"/>
    <w:rsid w:val="527E3870"/>
    <w:rsid w:val="5283D30D"/>
    <w:rsid w:val="52D007C4"/>
    <w:rsid w:val="52F40C4D"/>
    <w:rsid w:val="5316B174"/>
    <w:rsid w:val="532B5894"/>
    <w:rsid w:val="5398E395"/>
    <w:rsid w:val="54197B68"/>
    <w:rsid w:val="545A4C8D"/>
    <w:rsid w:val="54C66C56"/>
    <w:rsid w:val="54EE4F6F"/>
    <w:rsid w:val="55A6A0B3"/>
    <w:rsid w:val="55F4EF61"/>
    <w:rsid w:val="56301F90"/>
    <w:rsid w:val="566B10DA"/>
    <w:rsid w:val="56B225FE"/>
    <w:rsid w:val="56D9A825"/>
    <w:rsid w:val="56E30398"/>
    <w:rsid w:val="572746F7"/>
    <w:rsid w:val="576DBD22"/>
    <w:rsid w:val="578F4E90"/>
    <w:rsid w:val="57DF4CBB"/>
    <w:rsid w:val="57E422ED"/>
    <w:rsid w:val="57EBFEF6"/>
    <w:rsid w:val="57EF6D97"/>
    <w:rsid w:val="57F535A4"/>
    <w:rsid w:val="57F82A02"/>
    <w:rsid w:val="5849AEF3"/>
    <w:rsid w:val="58AF2F5B"/>
    <w:rsid w:val="59050CBB"/>
    <w:rsid w:val="59693DBE"/>
    <w:rsid w:val="59783E1B"/>
    <w:rsid w:val="5996A0E2"/>
    <w:rsid w:val="59A7D60C"/>
    <w:rsid w:val="5A05D4DD"/>
    <w:rsid w:val="5A18A557"/>
    <w:rsid w:val="5AA0BD79"/>
    <w:rsid w:val="5AB16934"/>
    <w:rsid w:val="5B009BC7"/>
    <w:rsid w:val="5B00E18B"/>
    <w:rsid w:val="5B36724B"/>
    <w:rsid w:val="5B4A53B4"/>
    <w:rsid w:val="5B65649E"/>
    <w:rsid w:val="5B7CCB69"/>
    <w:rsid w:val="5BD673A3"/>
    <w:rsid w:val="5BE836D6"/>
    <w:rsid w:val="5BF3E3CC"/>
    <w:rsid w:val="5C2DF63F"/>
    <w:rsid w:val="5C6E794E"/>
    <w:rsid w:val="5C795915"/>
    <w:rsid w:val="5C95CF27"/>
    <w:rsid w:val="5C964C70"/>
    <w:rsid w:val="5D1FA36C"/>
    <w:rsid w:val="5D36F3F5"/>
    <w:rsid w:val="5D76512D"/>
    <w:rsid w:val="5E396316"/>
    <w:rsid w:val="5E432630"/>
    <w:rsid w:val="5E73D42A"/>
    <w:rsid w:val="5E8D3B8E"/>
    <w:rsid w:val="5EBC20E9"/>
    <w:rsid w:val="5EC8E496"/>
    <w:rsid w:val="5F2758FA"/>
    <w:rsid w:val="5F4A1D80"/>
    <w:rsid w:val="5F5FB034"/>
    <w:rsid w:val="5F8017C4"/>
    <w:rsid w:val="5FBEFA1C"/>
    <w:rsid w:val="5FFEFCD5"/>
    <w:rsid w:val="600BD971"/>
    <w:rsid w:val="601DE3F4"/>
    <w:rsid w:val="60364B1C"/>
    <w:rsid w:val="60498C80"/>
    <w:rsid w:val="607CA6EA"/>
    <w:rsid w:val="609EF151"/>
    <w:rsid w:val="60A6772B"/>
    <w:rsid w:val="6119BF00"/>
    <w:rsid w:val="6120496D"/>
    <w:rsid w:val="61D77E7D"/>
    <w:rsid w:val="61F4E959"/>
    <w:rsid w:val="621B32A6"/>
    <w:rsid w:val="6236B3BF"/>
    <w:rsid w:val="63122A0D"/>
    <w:rsid w:val="639D55EC"/>
    <w:rsid w:val="64D71237"/>
    <w:rsid w:val="65263FC5"/>
    <w:rsid w:val="658F0EAA"/>
    <w:rsid w:val="65A3295E"/>
    <w:rsid w:val="66876006"/>
    <w:rsid w:val="66B6140C"/>
    <w:rsid w:val="66D7545C"/>
    <w:rsid w:val="6724E15C"/>
    <w:rsid w:val="67EEEE0F"/>
    <w:rsid w:val="67F0E1BA"/>
    <w:rsid w:val="6867E091"/>
    <w:rsid w:val="68680CBD"/>
    <w:rsid w:val="686A7822"/>
    <w:rsid w:val="68930FCD"/>
    <w:rsid w:val="6899F3DC"/>
    <w:rsid w:val="68B8BDBC"/>
    <w:rsid w:val="68BB23EF"/>
    <w:rsid w:val="6959083B"/>
    <w:rsid w:val="69A840FF"/>
    <w:rsid w:val="69D4BB2B"/>
    <w:rsid w:val="6A6E6135"/>
    <w:rsid w:val="6AD195B3"/>
    <w:rsid w:val="6B09DF28"/>
    <w:rsid w:val="6B0B4C79"/>
    <w:rsid w:val="6B3420B7"/>
    <w:rsid w:val="6B8BBAB9"/>
    <w:rsid w:val="6C29B93C"/>
    <w:rsid w:val="6C6014B2"/>
    <w:rsid w:val="6C7711AC"/>
    <w:rsid w:val="6CCA3E9A"/>
    <w:rsid w:val="6D19B6C3"/>
    <w:rsid w:val="6D5D52CC"/>
    <w:rsid w:val="6E03FE11"/>
    <w:rsid w:val="6E0DEC55"/>
    <w:rsid w:val="6E120DDB"/>
    <w:rsid w:val="6E34F7EF"/>
    <w:rsid w:val="6EB4B4FF"/>
    <w:rsid w:val="6EE75965"/>
    <w:rsid w:val="6F0B73F3"/>
    <w:rsid w:val="6F24D236"/>
    <w:rsid w:val="6F3854CE"/>
    <w:rsid w:val="6F4A63D4"/>
    <w:rsid w:val="6F703B58"/>
    <w:rsid w:val="6F946CFD"/>
    <w:rsid w:val="6FD62895"/>
    <w:rsid w:val="6FEB7189"/>
    <w:rsid w:val="707F6BCA"/>
    <w:rsid w:val="70BD1ADF"/>
    <w:rsid w:val="70BDF0EB"/>
    <w:rsid w:val="712C54D9"/>
    <w:rsid w:val="71A77B1A"/>
    <w:rsid w:val="720FC0C4"/>
    <w:rsid w:val="723CACB8"/>
    <w:rsid w:val="72CBDE7A"/>
    <w:rsid w:val="72F77CD6"/>
    <w:rsid w:val="732B2C65"/>
    <w:rsid w:val="7335CA42"/>
    <w:rsid w:val="738E5868"/>
    <w:rsid w:val="7403FF5A"/>
    <w:rsid w:val="74272867"/>
    <w:rsid w:val="743B06B1"/>
    <w:rsid w:val="74520257"/>
    <w:rsid w:val="74591AD2"/>
    <w:rsid w:val="74C58FF6"/>
    <w:rsid w:val="756E4FAA"/>
    <w:rsid w:val="75724A03"/>
    <w:rsid w:val="758E787E"/>
    <w:rsid w:val="75B5CE49"/>
    <w:rsid w:val="76364893"/>
    <w:rsid w:val="76383D90"/>
    <w:rsid w:val="76627140"/>
    <w:rsid w:val="77ACE878"/>
    <w:rsid w:val="77BF8E95"/>
    <w:rsid w:val="77F85DEA"/>
    <w:rsid w:val="783ACD16"/>
    <w:rsid w:val="78777BEA"/>
    <w:rsid w:val="78D79FEF"/>
    <w:rsid w:val="79FFA3E9"/>
    <w:rsid w:val="7A3F9E2D"/>
    <w:rsid w:val="7A5B8119"/>
    <w:rsid w:val="7AC141B0"/>
    <w:rsid w:val="7B3D3230"/>
    <w:rsid w:val="7B5E7ACF"/>
    <w:rsid w:val="7BE47C0B"/>
    <w:rsid w:val="7C853E0A"/>
    <w:rsid w:val="7D0D7B0B"/>
    <w:rsid w:val="7D11A428"/>
    <w:rsid w:val="7D5F70FE"/>
    <w:rsid w:val="7E7EDE50"/>
    <w:rsid w:val="7F5EFD43"/>
    <w:rsid w:val="7FC53F69"/>
    <w:rsid w:val="7FD6E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CA0ED"/>
  <w15:docId w15:val="{D95EDA52-3E89-4FB6-ABFE-5F6A5A79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10" w:qFormat="1"/>
    <w:lsdException w:name="Closing" w:semiHidden="1" w:unhideWhenUsed="1" w:qFormat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1"/>
    <w:lsdException w:name="Plain Table 3" w:uiPriority="42"/>
    <w:lsdException w:name="Plain Table 4" w:uiPriority="44"/>
    <w:lsdException w:name="Plain Table 5" w:uiPriority="45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A56"/>
    <w:pPr>
      <w:spacing w:after="0" w:line="360" w:lineRule="auto"/>
      <w:contextualSpacing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6D1D6A" w:themeColor="accent1" w:themeShade="BF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692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D1D6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6C85"/>
    <w:pPr>
      <w:keepNext/>
      <w:keepLines/>
      <w:spacing w:before="40"/>
      <w:outlineLvl w:val="4"/>
    </w:pPr>
    <w:rPr>
      <w:rFonts w:ascii="Calibri Light" w:eastAsia="Times New Roman" w:hAnsi="Calibri Light" w:cs="Times New Roman"/>
      <w:color w:val="492249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C85"/>
    <w:pPr>
      <w:keepNext/>
      <w:keepLines/>
      <w:spacing w:before="40"/>
      <w:outlineLvl w:val="5"/>
    </w:pPr>
    <w:rPr>
      <w:rFonts w:ascii="Calibri Light" w:eastAsia="Times New Roman" w:hAnsi="Calibri Light" w:cs="Times New Roman"/>
      <w:i/>
      <w:iCs/>
      <w:color w:val="492249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6C85"/>
    <w:pPr>
      <w:keepNext/>
      <w:keepLines/>
      <w:spacing w:before="40"/>
      <w:outlineLvl w:val="6"/>
    </w:pPr>
    <w:rPr>
      <w:rFonts w:ascii="Calibri Light" w:eastAsia="Times New Roman" w:hAnsi="Calibri Light" w:cs="Times New Roman"/>
      <w:i/>
      <w:iCs/>
      <w:color w:val="40404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6C85"/>
    <w:pPr>
      <w:keepNext/>
      <w:keepLines/>
      <w:spacing w:before="40"/>
      <w:outlineLvl w:val="7"/>
    </w:pPr>
    <w:rPr>
      <w:rFonts w:ascii="Calibri Light" w:eastAsia="Times New Roman" w:hAnsi="Calibri Light" w:cs="Times New Roman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6C85"/>
    <w:pPr>
      <w:keepNext/>
      <w:keepLines/>
      <w:spacing w:before="40"/>
      <w:outlineLvl w:val="8"/>
    </w:pPr>
    <w:rPr>
      <w:rFonts w:ascii="Calibri Light" w:eastAsia="Times New Roman" w:hAnsi="Calibri Light" w:cs="Times New Roman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6D1D6A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6D1D6A" w:themeColor="accent1" w:themeShade="BF"/>
    </w:rPr>
  </w:style>
  <w:style w:type="paragraph" w:styleId="Subtitle">
    <w:name w:val="Subtitle"/>
    <w:basedOn w:val="Normal"/>
    <w:link w:val="SubtitleChar"/>
    <w:uiPriority w:val="11"/>
    <w:unhideWhenUsed/>
    <w:qFormat/>
    <w:rsid w:val="00A91D75"/>
    <w:rPr>
      <w:rFonts w:asciiTheme="majorHAnsi" w:hAnsiTheme="majorHAnsi"/>
      <w:b/>
      <w:color w:val="632E62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39"/>
    <w:pPr>
      <w:spacing w:before="120" w:after="120" w:line="240" w:lineRule="auto"/>
      <w:ind w:left="115" w:right="11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color w:val="6D1D6A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0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A91D75"/>
    <w:rPr>
      <w:rFonts w:asciiTheme="majorHAnsi" w:hAnsiTheme="majorHAnsi"/>
      <w:b/>
      <w:color w:val="632E62" w:themeColor="text2"/>
      <w:sz w:val="36"/>
      <w:szCs w:val="36"/>
    </w:rPr>
  </w:style>
  <w:style w:type="paragraph" w:styleId="NoSpacing">
    <w:name w:val="No Spacing"/>
    <w:link w:val="NoSpacingChar"/>
    <w:uiPriority w:val="1"/>
    <w:unhideWhenUsed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pPr>
      <w:spacing w:line="240" w:lineRule="auto"/>
      <w:ind w:left="29" w:right="144"/>
    </w:pPr>
    <w:rPr>
      <w:color w:val="6D1D6A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A158D"/>
    <w:pPr>
      <w:tabs>
        <w:tab w:val="right" w:leader="underscore" w:pos="8424"/>
      </w:tabs>
      <w:spacing w:before="40" w:after="100" w:line="288" w:lineRule="auto"/>
    </w:pPr>
    <w:rPr>
      <w:b/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5CBC"/>
    <w:rPr>
      <w:rFonts w:asciiTheme="majorHAnsi" w:eastAsiaTheme="majorEastAsia" w:hAnsiTheme="majorHAnsi" w:cstheme="majorBidi"/>
      <w:b/>
      <w:bCs/>
      <w:caps/>
      <w:color w:val="000000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55CBC"/>
    <w:pPr>
      <w:spacing w:line="240" w:lineRule="auto"/>
    </w:pPr>
    <w:rPr>
      <w:b/>
      <w:i/>
      <w:iCs/>
      <w:color w:val="6D1D6A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D55CBC"/>
    <w:rPr>
      <w:b/>
      <w:i/>
      <w:iCs/>
      <w:color w:val="6D1D6A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000000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Bullet">
    <w:name w:val="List Bullet"/>
    <w:basedOn w:val="Normal"/>
    <w:uiPriority w:val="11"/>
    <w:qFormat/>
    <w:rsid w:val="002063EE"/>
    <w:pPr>
      <w:numPr>
        <w:numId w:val="1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numPr>
        <w:numId w:val="2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72" w:type="dxa"/>
        <w:bottom w:w="0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pPr>
      <w:spacing w:after="60" w:line="240" w:lineRule="auto"/>
      <w:ind w:left="-2318" w:right="29"/>
    </w:pPr>
    <w:rPr>
      <w:b/>
      <w:bCs/>
      <w:color w:val="6D1D6A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3D2C"/>
    <w:pPr>
      <w:pBdr>
        <w:top w:val="single" w:sz="4" w:space="10" w:color="6D1D6A" w:themeColor="accent1" w:themeShade="BF"/>
        <w:bottom w:val="single" w:sz="4" w:space="10" w:color="6D1D6A" w:themeColor="accent1" w:themeShade="BF"/>
      </w:pBdr>
      <w:spacing w:before="360" w:after="360"/>
      <w:ind w:left="864" w:right="864"/>
      <w:jc w:val="center"/>
    </w:pPr>
    <w:rPr>
      <w:i/>
      <w:iCs/>
      <w:color w:val="6D1D6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D2C"/>
    <w:rPr>
      <w:i/>
      <w:iCs/>
      <w:color w:val="6D1D6A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00000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0066FF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5B2248"/>
    <w:pPr>
      <w:spacing w:after="100" w:line="259" w:lineRule="auto"/>
      <w:ind w:left="440"/>
      <w:contextualSpacing w:val="0"/>
    </w:pPr>
    <w:rPr>
      <w:rFonts w:eastAsiaTheme="minorEastAsia" w:cs="Times New Roman"/>
      <w:color w:val="auto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B2447"/>
    <w:pPr>
      <w:ind w:left="720"/>
    </w:pPr>
  </w:style>
  <w:style w:type="table" w:styleId="GridTable6Colorful-Accent2">
    <w:name w:val="Grid Table 6 Colorful Accent 2"/>
    <w:basedOn w:val="TableNormal"/>
    <w:uiPriority w:val="51"/>
    <w:rsid w:val="003C3CC6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PlainTable4">
    <w:name w:val="Plain Table 4"/>
    <w:basedOn w:val="TableNormal"/>
    <w:uiPriority w:val="44"/>
    <w:rsid w:val="003C3CC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5">
    <w:name w:val="List Table 1 Light Accent 5"/>
    <w:basedOn w:val="TableNormal"/>
    <w:uiPriority w:val="46"/>
    <w:rsid w:val="003C3CC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D61AEC"/>
    <w:pPr>
      <w:spacing w:after="0" w:line="240" w:lineRule="auto"/>
    </w:pPr>
    <w:rPr>
      <w:color w:val="595959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C692B"/>
    <w:rPr>
      <w:rFonts w:asciiTheme="majorHAnsi" w:eastAsiaTheme="majorEastAsia" w:hAnsiTheme="majorHAnsi" w:cstheme="majorBidi"/>
      <w:i/>
      <w:iCs/>
      <w:color w:val="6D1D6A" w:themeColor="accent1" w:themeShade="BF"/>
      <w:sz w:val="24"/>
    </w:rPr>
  </w:style>
  <w:style w:type="table" w:styleId="ListTable6Colorful-Accent3">
    <w:name w:val="List Table 6 Colorful Accent 3"/>
    <w:basedOn w:val="TableNormal"/>
    <w:uiPriority w:val="51"/>
    <w:rsid w:val="005B2C42"/>
    <w:pPr>
      <w:spacing w:before="120" w:after="0" w:line="240" w:lineRule="auto"/>
    </w:pPr>
    <w:rPr>
      <w:color w:val="472CBB" w:themeColor="accent3" w:themeShade="BF"/>
    </w:rPr>
    <w:tblPr>
      <w:tblStyleRowBandSize w:val="1"/>
      <w:tblStyleColBandSize w:val="1"/>
      <w:tblInd w:w="0" w:type="dxa"/>
      <w:tblBorders>
        <w:top w:val="single" w:sz="4" w:space="0" w:color="755DD9" w:themeColor="accent3"/>
        <w:bottom w:val="single" w:sz="4" w:space="0" w:color="755D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F67C6"/>
    <w:pPr>
      <w:spacing w:before="120" w:after="0" w:line="240" w:lineRule="auto"/>
    </w:pPr>
    <w:rPr>
      <w:color w:val="463F90" w:themeColor="accent4" w:themeShade="BF"/>
    </w:rPr>
    <w:tblPr>
      <w:tblStyleRowBandSize w:val="1"/>
      <w:tblStyleColBandSize w:val="1"/>
      <w:tblInd w:w="0" w:type="dxa"/>
      <w:tblBorders>
        <w:top w:val="single" w:sz="4" w:space="0" w:color="665EB8" w:themeColor="accent4"/>
        <w:bottom w:val="single" w:sz="4" w:space="0" w:color="665EB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5EB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22D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FC8F4" w:themeColor="accent5" w:themeTint="99"/>
        <w:bottom w:val="single" w:sz="2" w:space="0" w:color="8FC8F4" w:themeColor="accent5" w:themeTint="99"/>
        <w:insideH w:val="single" w:sz="2" w:space="0" w:color="8FC8F4" w:themeColor="accent5" w:themeTint="99"/>
        <w:insideV w:val="single" w:sz="2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FC8F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54B2C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954B2C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54B2C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GridTable4-Accent51">
    <w:name w:val="Grid Table 4 - Accent 51"/>
    <w:basedOn w:val="TableNormal"/>
    <w:uiPriority w:val="49"/>
    <w:rsid w:val="003C37A3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C37A3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C37A3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7651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customStyle="1" w:styleId="PlainTable11">
    <w:name w:val="Plain Table 11"/>
    <w:basedOn w:val="TableNormal"/>
    <w:uiPriority w:val="41"/>
    <w:rsid w:val="0076515A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6">
    <w:name w:val="Grid Table 4 Accent 6"/>
    <w:basedOn w:val="TableNormal"/>
    <w:uiPriority w:val="49"/>
    <w:rsid w:val="007651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customStyle="1" w:styleId="PlainTable111">
    <w:name w:val="Plain Table 111"/>
    <w:basedOn w:val="TableNormal"/>
    <w:uiPriority w:val="41"/>
    <w:rsid w:val="00C31E9A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2">
    <w:name w:val="Table Grid2"/>
    <w:basedOn w:val="TableNormal"/>
    <w:next w:val="TableGrid"/>
    <w:uiPriority w:val="39"/>
    <w:rsid w:val="00D52B3C"/>
    <w:pPr>
      <w:spacing w:after="0" w:line="240" w:lineRule="auto"/>
    </w:pPr>
    <w:rPr>
      <w:color w:val="595959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7E54D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E54D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link w:val="BodyTextChar"/>
    <w:uiPriority w:val="99"/>
    <w:unhideWhenUsed/>
    <w:rsid w:val="00802445"/>
    <w:pPr>
      <w:spacing w:after="120" w:line="228" w:lineRule="auto"/>
    </w:pPr>
    <w:rPr>
      <w:rFonts w:ascii="Calibri" w:eastAsia="Times New Roman" w:hAnsi="Calibri" w:cs="Times New Roman"/>
      <w:color w:val="595959"/>
      <w:kern w:val="28"/>
      <w:lang w:val="en-GB"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802445"/>
    <w:rPr>
      <w:rFonts w:ascii="Calibri" w:eastAsia="Times New Roman" w:hAnsi="Calibri" w:cs="Times New Roman"/>
      <w:color w:val="595959"/>
      <w:kern w:val="28"/>
      <w:lang w:val="en-GB" w:eastAsia="en-GB"/>
      <w14:ligatures w14:val="standard"/>
      <w14:cntxtAlts/>
    </w:rPr>
  </w:style>
  <w:style w:type="table" w:styleId="PlainTable1">
    <w:name w:val="Plain Table 1"/>
    <w:basedOn w:val="TableNormal"/>
    <w:uiPriority w:val="41"/>
    <w:rsid w:val="00802445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ReportTable">
    <w:name w:val="Report Table"/>
    <w:basedOn w:val="TableNormal"/>
    <w:uiPriority w:val="99"/>
    <w:rsid w:val="00087D8E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ReportTable1">
    <w:name w:val="Report Table1"/>
    <w:basedOn w:val="TableNormal"/>
    <w:uiPriority w:val="99"/>
    <w:rsid w:val="004A4505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ReportTable2">
    <w:name w:val="Report Table2"/>
    <w:basedOn w:val="TableNormal"/>
    <w:uiPriority w:val="99"/>
    <w:rsid w:val="004A4505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GridTable4-Accent111">
    <w:name w:val="Grid Table 4 - Accent 111"/>
    <w:basedOn w:val="TableNormal"/>
    <w:uiPriority w:val="49"/>
    <w:rsid w:val="005424DA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customStyle="1" w:styleId="ReportTable3">
    <w:name w:val="Report Table3"/>
    <w:basedOn w:val="TableNormal"/>
    <w:uiPriority w:val="99"/>
    <w:rsid w:val="00C3692F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ReportTable4">
    <w:name w:val="Report Table4"/>
    <w:basedOn w:val="TableNormal"/>
    <w:uiPriority w:val="99"/>
    <w:rsid w:val="00FC6554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MediumGrid3-Accent6">
    <w:name w:val="Medium Grid 3 Accent 6"/>
    <w:basedOn w:val="TableNormal"/>
    <w:uiPriority w:val="69"/>
    <w:rsid w:val="00847B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DF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C0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C0ED" w:themeFill="accent6" w:themeFillTint="7F"/>
      </w:tcPr>
    </w:tblStylePr>
  </w:style>
  <w:style w:type="table" w:styleId="GridTable7Colorful-Accent5">
    <w:name w:val="Grid Table 7 Colorful Accent 5"/>
    <w:basedOn w:val="TableNormal"/>
    <w:uiPriority w:val="52"/>
    <w:rsid w:val="00847BAE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Ind w:w="0" w:type="dxa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B22D09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customStyle="1" w:styleId="PlainTable112">
    <w:name w:val="Plain Table 112"/>
    <w:basedOn w:val="TableNormal"/>
    <w:next w:val="PlainTable1"/>
    <w:uiPriority w:val="41"/>
    <w:rsid w:val="00F20CAE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2">
    <w:name w:val="Plain Table 12"/>
    <w:basedOn w:val="TableNormal"/>
    <w:next w:val="PlainTable1"/>
    <w:uiPriority w:val="41"/>
    <w:rsid w:val="00F20CAE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13">
    <w:name w:val="Plain Table 113"/>
    <w:basedOn w:val="TableNormal"/>
    <w:next w:val="PlainTable1"/>
    <w:uiPriority w:val="41"/>
    <w:rsid w:val="003D5424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1Light">
    <w:name w:val="Grid Table 1 Light"/>
    <w:basedOn w:val="TableNormal"/>
    <w:uiPriority w:val="46"/>
    <w:rsid w:val="005333CA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5">
    <w:name w:val="Table Grid5"/>
    <w:basedOn w:val="TableNormal"/>
    <w:next w:val="TableGrid"/>
    <w:uiPriority w:val="39"/>
    <w:rsid w:val="00481341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6232"/>
    <w:rPr>
      <w:color w:val="605E5C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77DF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Ind w:w="0" w:type="dxa"/>
      <w:tblBorders>
        <w:top w:val="single" w:sz="4" w:space="0" w:color="92278F" w:themeColor="accent1"/>
        <w:bottom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27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77DF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Ind w:w="0" w:type="dxa"/>
      <w:tblBorders>
        <w:top w:val="single" w:sz="4" w:space="0" w:color="9B57D3" w:themeColor="accent2"/>
        <w:bottom w:val="single" w:sz="4" w:space="0" w:color="9B57D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57D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2">
    <w:name w:val="Grid Table 3 Accent 2"/>
    <w:basedOn w:val="TableNormal"/>
    <w:uiPriority w:val="48"/>
    <w:rsid w:val="00D277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customStyle="1" w:styleId="PlainTable1131">
    <w:name w:val="Plain Table 1131"/>
    <w:basedOn w:val="TableNormal"/>
    <w:next w:val="PlainTable1"/>
    <w:uiPriority w:val="41"/>
    <w:rsid w:val="001328D0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1Light1">
    <w:name w:val="Grid Table 1 Light1"/>
    <w:basedOn w:val="TableNormal"/>
    <w:next w:val="GridTable1Light"/>
    <w:uiPriority w:val="46"/>
    <w:rsid w:val="00FA3436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036BCB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customStyle="1" w:styleId="markuqejf7e7s">
    <w:name w:val="markuqejf7e7s"/>
    <w:basedOn w:val="DefaultParagraphFont"/>
    <w:rsid w:val="00036BC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1452"/>
    <w:rPr>
      <w:color w:val="605E5C"/>
      <w:shd w:val="clear" w:color="auto" w:fill="E1DFDD"/>
    </w:rPr>
  </w:style>
  <w:style w:type="table" w:customStyle="1" w:styleId="GridTable4-Accent52">
    <w:name w:val="Grid Table 4 - Accent 52"/>
    <w:basedOn w:val="TableNormal"/>
    <w:next w:val="GridTable4-Accent5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styleId="GridTable4-Accent5">
    <w:name w:val="Grid Table 4 Accent 5"/>
    <w:basedOn w:val="TableNormal"/>
    <w:uiPriority w:val="49"/>
    <w:rsid w:val="001672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GridTable4-Accent53">
    <w:name w:val="Grid Table 4 - Accent 53"/>
    <w:basedOn w:val="TableNormal"/>
    <w:next w:val="GridTable4-Accent5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32">
    <w:name w:val="Grid Table 4 - Accent 32"/>
    <w:basedOn w:val="TableNormal"/>
    <w:next w:val="GridTable4-Accent3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4BE7C7"/>
        <w:left w:val="single" w:sz="4" w:space="0" w:color="4BE7C7"/>
        <w:bottom w:val="single" w:sz="4" w:space="0" w:color="4BE7C7"/>
        <w:right w:val="single" w:sz="4" w:space="0" w:color="4BE7C7"/>
        <w:insideH w:val="single" w:sz="4" w:space="0" w:color="4BE7C7"/>
        <w:insideV w:val="single" w:sz="4" w:space="0" w:color="4BE7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4967C"/>
          <w:left w:val="single" w:sz="4" w:space="0" w:color="14967C"/>
          <w:bottom w:val="single" w:sz="4" w:space="0" w:color="14967C"/>
          <w:right w:val="single" w:sz="4" w:space="0" w:color="14967C"/>
          <w:insideH w:val="nil"/>
          <w:insideV w:val="nil"/>
        </w:tcBorders>
        <w:shd w:val="clear" w:color="auto" w:fill="14967C"/>
      </w:tcPr>
    </w:tblStylePr>
    <w:tblStylePr w:type="lastRow">
      <w:rPr>
        <w:b/>
        <w:bCs/>
      </w:rPr>
      <w:tblPr/>
      <w:tcPr>
        <w:tcBorders>
          <w:top w:val="double" w:sz="4" w:space="0" w:color="1496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/>
      </w:tcPr>
    </w:tblStylePr>
    <w:tblStylePr w:type="band1Horz">
      <w:tblPr/>
      <w:tcPr>
        <w:shd w:val="clear" w:color="auto" w:fill="C3F7EC"/>
      </w:tcPr>
    </w:tblStylePr>
  </w:style>
  <w:style w:type="table" w:customStyle="1" w:styleId="GridTable4-Accent42">
    <w:name w:val="Grid Table 4 - Accent 42"/>
    <w:basedOn w:val="TableNormal"/>
    <w:next w:val="GridTable4-Accent4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ADF5D"/>
        <w:left w:val="single" w:sz="4" w:space="0" w:color="AADF5D"/>
        <w:bottom w:val="single" w:sz="4" w:space="0" w:color="AADF5D"/>
        <w:right w:val="single" w:sz="4" w:space="0" w:color="AADF5D"/>
        <w:insideH w:val="single" w:sz="4" w:space="0" w:color="AADF5D"/>
        <w:insideV w:val="single" w:sz="4" w:space="0" w:color="AADF5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9E1F"/>
          <w:left w:val="single" w:sz="4" w:space="0" w:color="6A9E1F"/>
          <w:bottom w:val="single" w:sz="4" w:space="0" w:color="6A9E1F"/>
          <w:right w:val="single" w:sz="4" w:space="0" w:color="6A9E1F"/>
          <w:insideH w:val="nil"/>
          <w:insideV w:val="nil"/>
        </w:tcBorders>
        <w:shd w:val="clear" w:color="auto" w:fill="6A9E1F"/>
      </w:tcPr>
    </w:tblStylePr>
    <w:tblStylePr w:type="lastRow">
      <w:rPr>
        <w:b/>
        <w:bCs/>
      </w:rPr>
      <w:tblPr/>
      <w:tcPr>
        <w:tcBorders>
          <w:top w:val="double" w:sz="4" w:space="0" w:color="6A9E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/>
      </w:tcPr>
    </w:tblStylePr>
    <w:tblStylePr w:type="band1Horz">
      <w:tblPr/>
      <w:tcPr>
        <w:shd w:val="clear" w:color="auto" w:fill="E2F4C9"/>
      </w:tcPr>
    </w:tblStylePr>
  </w:style>
  <w:style w:type="table" w:customStyle="1" w:styleId="GridTable4-Accent22">
    <w:name w:val="Grid Table 4 - Accent 22"/>
    <w:basedOn w:val="TableNormal"/>
    <w:next w:val="GridTable4-Accent2"/>
    <w:uiPriority w:val="4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styleId="GridTable4-Accent2">
    <w:name w:val="Grid Table 4 Accent 2"/>
    <w:basedOn w:val="TableNormal"/>
    <w:uiPriority w:val="49"/>
    <w:rsid w:val="006968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GridTable4-Accent23">
    <w:name w:val="Grid Table 4 - Accent 23"/>
    <w:basedOn w:val="TableNormal"/>
    <w:next w:val="GridTable4-Accent2"/>
    <w:uiPriority w:val="4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customStyle="1" w:styleId="TableGrid6">
    <w:name w:val="Table Grid6"/>
    <w:basedOn w:val="TableNormal"/>
    <w:next w:val="TableGrid"/>
    <w:uiPriority w:val="3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3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1B29ED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7A07EF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4">
    <w:name w:val="Grid Table 4 - Accent 54"/>
    <w:basedOn w:val="TableNormal"/>
    <w:next w:val="GridTable4-Accent5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55">
    <w:name w:val="Grid Table 4 - Accent 55"/>
    <w:basedOn w:val="TableNormal"/>
    <w:next w:val="GridTable4-Accent5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33">
    <w:name w:val="Grid Table 4 - Accent 33"/>
    <w:basedOn w:val="TableNormal"/>
    <w:next w:val="GridTable4-Accent3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4BE7C7"/>
        <w:left w:val="single" w:sz="4" w:space="0" w:color="4BE7C7"/>
        <w:bottom w:val="single" w:sz="4" w:space="0" w:color="4BE7C7"/>
        <w:right w:val="single" w:sz="4" w:space="0" w:color="4BE7C7"/>
        <w:insideH w:val="single" w:sz="4" w:space="0" w:color="4BE7C7"/>
        <w:insideV w:val="single" w:sz="4" w:space="0" w:color="4BE7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4967C"/>
          <w:left w:val="single" w:sz="4" w:space="0" w:color="14967C"/>
          <w:bottom w:val="single" w:sz="4" w:space="0" w:color="14967C"/>
          <w:right w:val="single" w:sz="4" w:space="0" w:color="14967C"/>
          <w:insideH w:val="nil"/>
          <w:insideV w:val="nil"/>
        </w:tcBorders>
        <w:shd w:val="clear" w:color="auto" w:fill="14967C"/>
      </w:tcPr>
    </w:tblStylePr>
    <w:tblStylePr w:type="lastRow">
      <w:rPr>
        <w:b/>
        <w:bCs/>
      </w:rPr>
      <w:tblPr/>
      <w:tcPr>
        <w:tcBorders>
          <w:top w:val="double" w:sz="4" w:space="0" w:color="1496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/>
      </w:tcPr>
    </w:tblStylePr>
    <w:tblStylePr w:type="band1Horz">
      <w:tblPr/>
      <w:tcPr>
        <w:shd w:val="clear" w:color="auto" w:fill="C3F7EC"/>
      </w:tcPr>
    </w:tblStylePr>
  </w:style>
  <w:style w:type="table" w:customStyle="1" w:styleId="GridTable4-Accent43">
    <w:name w:val="Grid Table 4 - Accent 43"/>
    <w:basedOn w:val="TableNormal"/>
    <w:next w:val="GridTable4-Accent4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ADF5D"/>
        <w:left w:val="single" w:sz="4" w:space="0" w:color="AADF5D"/>
        <w:bottom w:val="single" w:sz="4" w:space="0" w:color="AADF5D"/>
        <w:right w:val="single" w:sz="4" w:space="0" w:color="AADF5D"/>
        <w:insideH w:val="single" w:sz="4" w:space="0" w:color="AADF5D"/>
        <w:insideV w:val="single" w:sz="4" w:space="0" w:color="AADF5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9E1F"/>
          <w:left w:val="single" w:sz="4" w:space="0" w:color="6A9E1F"/>
          <w:bottom w:val="single" w:sz="4" w:space="0" w:color="6A9E1F"/>
          <w:right w:val="single" w:sz="4" w:space="0" w:color="6A9E1F"/>
          <w:insideH w:val="nil"/>
          <w:insideV w:val="nil"/>
        </w:tcBorders>
        <w:shd w:val="clear" w:color="auto" w:fill="6A9E1F"/>
      </w:tcPr>
    </w:tblStylePr>
    <w:tblStylePr w:type="lastRow">
      <w:rPr>
        <w:b/>
        <w:bCs/>
      </w:rPr>
      <w:tblPr/>
      <w:tcPr>
        <w:tcBorders>
          <w:top w:val="double" w:sz="4" w:space="0" w:color="6A9E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/>
      </w:tcPr>
    </w:tblStylePr>
    <w:tblStylePr w:type="band1Horz">
      <w:tblPr/>
      <w:tcPr>
        <w:shd w:val="clear" w:color="auto" w:fill="E2F4C9"/>
      </w:tcPr>
    </w:tblStylePr>
  </w:style>
  <w:style w:type="table" w:customStyle="1" w:styleId="GridTable4-Accent24">
    <w:name w:val="Grid Table 4 - Accent 24"/>
    <w:basedOn w:val="TableNormal"/>
    <w:next w:val="GridTable4-Accent2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customStyle="1" w:styleId="GridTable4-Accent25">
    <w:name w:val="Grid Table 4 - Accent 25"/>
    <w:basedOn w:val="TableNormal"/>
    <w:next w:val="GridTable4-Accent2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customStyle="1" w:styleId="GridTable4-Accent44">
    <w:name w:val="Grid Table 4 - Accent 44"/>
    <w:basedOn w:val="TableNormal"/>
    <w:next w:val="GridTable4-Accent4"/>
    <w:uiPriority w:val="49"/>
    <w:rsid w:val="00E13EB1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TableGrid16">
    <w:name w:val="Table Grid16"/>
    <w:basedOn w:val="TableNormal"/>
    <w:next w:val="TableGrid"/>
    <w:uiPriority w:val="39"/>
    <w:rsid w:val="00CB14FD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CB14FD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39"/>
    <w:rsid w:val="001F1C56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39"/>
    <w:rsid w:val="001F1C56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456FCA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456FCA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1">
    <w:name w:val="List Table 4 - Accent 21"/>
    <w:basedOn w:val="TableNormal"/>
    <w:next w:val="ListTable4-Accent2"/>
    <w:uiPriority w:val="49"/>
    <w:rsid w:val="00742933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1Light-Accent21">
    <w:name w:val="Grid Table 1 Light - Accent 21"/>
    <w:basedOn w:val="TableNormal"/>
    <w:next w:val="GridTable1Light-Accent2"/>
    <w:uiPriority w:val="46"/>
    <w:rsid w:val="00742933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D6BBED"/>
        <w:left w:val="single" w:sz="4" w:space="0" w:color="D6BBED"/>
        <w:bottom w:val="single" w:sz="4" w:space="0" w:color="D6BBED"/>
        <w:right w:val="single" w:sz="4" w:space="0" w:color="D6BBED"/>
        <w:insideH w:val="single" w:sz="4" w:space="0" w:color="D6BBED"/>
        <w:insideV w:val="single" w:sz="4" w:space="0" w:color="D6BBE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42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22">
    <w:name w:val="List Table 4 - Accent 22"/>
    <w:basedOn w:val="TableNormal"/>
    <w:next w:val="ListTable4-Accent2"/>
    <w:uiPriority w:val="49"/>
    <w:rsid w:val="00742933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4-Accent211">
    <w:name w:val="Grid Table 4 - Accent 211"/>
    <w:basedOn w:val="TableNormal"/>
    <w:uiPriority w:val="49"/>
    <w:rsid w:val="00D56C85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GridTable4-Accent311">
    <w:name w:val="Grid Table 4 - Accent 311"/>
    <w:basedOn w:val="TableNormal"/>
    <w:uiPriority w:val="49"/>
    <w:rsid w:val="00D56C85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3240" w:hanging="360"/>
      <w:contextualSpacing w:val="0"/>
      <w:outlineLvl w:val="4"/>
    </w:pPr>
    <w:rPr>
      <w:rFonts w:ascii="Calibri Light" w:eastAsia="Times New Roman" w:hAnsi="Calibri Light" w:cs="Times New Roman"/>
      <w:color w:val="492249"/>
      <w:sz w:val="22"/>
      <w:szCs w:val="22"/>
      <w:lang w:val="en-GB" w:eastAsia="en-US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3960" w:hanging="360"/>
      <w:contextualSpacing w:val="0"/>
      <w:outlineLvl w:val="5"/>
    </w:pPr>
    <w:rPr>
      <w:rFonts w:ascii="Calibri Light" w:eastAsia="Times New Roman" w:hAnsi="Calibri Light" w:cs="Times New Roman"/>
      <w:i/>
      <w:iCs/>
      <w:color w:val="492249"/>
      <w:sz w:val="22"/>
      <w:szCs w:val="22"/>
      <w:lang w:val="en-GB" w:eastAsia="en-US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4680" w:hanging="360"/>
      <w:contextualSpacing w:val="0"/>
      <w:outlineLvl w:val="6"/>
    </w:pPr>
    <w:rPr>
      <w:rFonts w:ascii="Calibri Light" w:eastAsia="Times New Roman" w:hAnsi="Calibri Light" w:cs="Times New Roman"/>
      <w:i/>
      <w:iCs/>
      <w:color w:val="404040"/>
      <w:sz w:val="22"/>
      <w:szCs w:val="22"/>
      <w:lang w:val="en-GB" w:eastAsia="en-US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5400" w:hanging="360"/>
      <w:contextualSpacing w:val="0"/>
      <w:outlineLvl w:val="7"/>
    </w:pPr>
    <w:rPr>
      <w:rFonts w:ascii="Calibri Light" w:eastAsia="Times New Roman" w:hAnsi="Calibri Light" w:cs="Times New Roman"/>
      <w:color w:val="404040"/>
      <w:sz w:val="20"/>
      <w:lang w:val="en-GB" w:eastAsia="en-US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6120" w:hanging="360"/>
      <w:contextualSpacing w:val="0"/>
      <w:outlineLvl w:val="8"/>
    </w:pPr>
    <w:rPr>
      <w:rFonts w:ascii="Calibri Light" w:eastAsia="Times New Roman" w:hAnsi="Calibri Light" w:cs="Times New Roman"/>
      <w:i/>
      <w:iCs/>
      <w:color w:val="404040"/>
      <w:sz w:val="20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D56C85"/>
  </w:style>
  <w:style w:type="character" w:customStyle="1" w:styleId="Heading5Char">
    <w:name w:val="Heading 5 Char"/>
    <w:basedOn w:val="DefaultParagraphFont"/>
    <w:link w:val="Heading5"/>
    <w:uiPriority w:val="9"/>
    <w:semiHidden/>
    <w:rsid w:val="00D56C85"/>
    <w:rPr>
      <w:rFonts w:ascii="Calibri Light" w:eastAsia="Times New Roman" w:hAnsi="Calibri Light" w:cs="Times New Roman"/>
      <w:color w:val="492249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6C85"/>
    <w:rPr>
      <w:rFonts w:ascii="Calibri Light" w:eastAsia="Times New Roman" w:hAnsi="Calibri Light" w:cs="Times New Roman"/>
      <w:i/>
      <w:iCs/>
      <w:color w:val="49224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6C8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6C85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6C8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table" w:customStyle="1" w:styleId="TableGrid22">
    <w:name w:val="Table Grid22"/>
    <w:basedOn w:val="TableNormal"/>
    <w:next w:val="TableGrid"/>
    <w:uiPriority w:val="39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1">
    <w:name w:val="Calendar 1"/>
    <w:basedOn w:val="TableNormal"/>
    <w:uiPriority w:val="99"/>
    <w:qFormat/>
    <w:rsid w:val="00D56C85"/>
    <w:pPr>
      <w:spacing w:after="0" w:line="240" w:lineRule="auto"/>
    </w:pPr>
    <w:rPr>
      <w:rFonts w:eastAsia="Times New Roman"/>
      <w:color w:val="auto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Emphasis">
    <w:name w:val="Emphasis"/>
    <w:basedOn w:val="DefaultParagraphFont"/>
    <w:uiPriority w:val="20"/>
    <w:qFormat/>
    <w:rsid w:val="00D56C85"/>
    <w:rPr>
      <w:i/>
      <w:iCs/>
      <w:color w:val="auto"/>
    </w:rPr>
  </w:style>
  <w:style w:type="character" w:customStyle="1" w:styleId="SubtleEmphasis1">
    <w:name w:val="Subtle Emphasis1"/>
    <w:basedOn w:val="DefaultParagraphFont"/>
    <w:uiPriority w:val="19"/>
    <w:qFormat/>
    <w:rsid w:val="00D56C85"/>
    <w:rPr>
      <w:i/>
      <w:iCs/>
      <w:color w:val="404040"/>
    </w:rPr>
  </w:style>
  <w:style w:type="character" w:styleId="IntenseEmphasis">
    <w:name w:val="Intense Emphasis"/>
    <w:basedOn w:val="DefaultParagraphFont"/>
    <w:uiPriority w:val="21"/>
    <w:qFormat/>
    <w:rsid w:val="00D56C85"/>
    <w:rPr>
      <w:b/>
      <w:bCs/>
      <w:i/>
      <w:iCs/>
      <w:caps/>
    </w:rPr>
  </w:style>
  <w:style w:type="character" w:customStyle="1" w:styleId="SubtleReference1">
    <w:name w:val="Subtle Reference1"/>
    <w:basedOn w:val="DefaultParagraphFont"/>
    <w:uiPriority w:val="31"/>
    <w:qFormat/>
    <w:rsid w:val="00D56C85"/>
    <w:rPr>
      <w:smallCaps/>
      <w:color w:val="404040"/>
      <w:u w:val="single" w:color="7F7F7F"/>
    </w:rPr>
  </w:style>
  <w:style w:type="character" w:styleId="IntenseReference">
    <w:name w:val="Intense Reference"/>
    <w:basedOn w:val="DefaultParagraphFont"/>
    <w:uiPriority w:val="32"/>
    <w:qFormat/>
    <w:rsid w:val="00D56C8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D56C85"/>
    <w:rPr>
      <w:b w:val="0"/>
      <w:bCs w:val="0"/>
      <w:smallCaps/>
      <w:spacing w:val="5"/>
    </w:rPr>
  </w:style>
  <w:style w:type="table" w:customStyle="1" w:styleId="PlainTable51">
    <w:name w:val="Plain Table 51"/>
    <w:basedOn w:val="TableNormal"/>
    <w:next w:val="PlainTable5"/>
    <w:uiPriority w:val="45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next w:val="PlainTable4"/>
    <w:uiPriority w:val="44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7Colorful1">
    <w:name w:val="Grid Table 7 Colorful1"/>
    <w:basedOn w:val="TableNormal"/>
    <w:next w:val="GridTable7Colorful"/>
    <w:uiPriority w:val="52"/>
    <w:rsid w:val="00D56C85"/>
    <w:pPr>
      <w:spacing w:after="0" w:line="240" w:lineRule="auto"/>
    </w:pPr>
    <w:rPr>
      <w:rFonts w:eastAsia="Times New Roman"/>
      <w:color w:val="000000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CB3EC7"/>
        <w:left w:val="single" w:sz="8" w:space="0" w:color="CB3EC7"/>
        <w:bottom w:val="single" w:sz="8" w:space="0" w:color="CB3EC7"/>
        <w:right w:val="single" w:sz="8" w:space="0" w:color="CB3EC7"/>
        <w:insideH w:val="single" w:sz="8" w:space="0" w:color="CB3E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B3EC7"/>
          <w:left w:val="single" w:sz="8" w:space="0" w:color="CB3EC7"/>
          <w:bottom w:val="single" w:sz="8" w:space="0" w:color="CB3EC7"/>
          <w:right w:val="single" w:sz="8" w:space="0" w:color="CB3EC7"/>
          <w:insideH w:val="nil"/>
          <w:insideV w:val="nil"/>
        </w:tcBorders>
        <w:shd w:val="clear" w:color="auto" w:fill="92278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/>
          <w:left w:val="single" w:sz="8" w:space="0" w:color="CB3EC7"/>
          <w:bottom w:val="single" w:sz="8" w:space="0" w:color="CB3EC7"/>
          <w:right w:val="single" w:sz="8" w:space="0" w:color="CB3EC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Table4-Accent23">
    <w:name w:val="List Table 4 - Accent 23"/>
    <w:basedOn w:val="TableNormal"/>
    <w:next w:val="ListTable4-Accent2"/>
    <w:uiPriority w:val="49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3-Accent11">
    <w:name w:val="Grid Table 3 - Accent 11"/>
    <w:basedOn w:val="TableNormal"/>
    <w:next w:val="GridTable3-Accent1"/>
    <w:uiPriority w:val="48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D565D2"/>
        <w:left w:val="single" w:sz="4" w:space="0" w:color="D565D2"/>
        <w:bottom w:val="single" w:sz="4" w:space="0" w:color="D565D2"/>
        <w:right w:val="single" w:sz="4" w:space="0" w:color="D565D2"/>
        <w:insideH w:val="single" w:sz="4" w:space="0" w:color="D565D2"/>
        <w:insideV w:val="single" w:sz="4" w:space="0" w:color="D565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  <w:tblStylePr w:type="neCell">
      <w:tblPr/>
      <w:tcPr>
        <w:tcBorders>
          <w:bottom w:val="single" w:sz="4" w:space="0" w:color="D565D2"/>
        </w:tcBorders>
      </w:tcPr>
    </w:tblStylePr>
    <w:tblStylePr w:type="nwCell">
      <w:tblPr/>
      <w:tcPr>
        <w:tcBorders>
          <w:bottom w:val="single" w:sz="4" w:space="0" w:color="D565D2"/>
        </w:tcBorders>
      </w:tcPr>
    </w:tblStylePr>
    <w:tblStylePr w:type="seCell">
      <w:tblPr/>
      <w:tcPr>
        <w:tcBorders>
          <w:top w:val="single" w:sz="4" w:space="0" w:color="D565D2"/>
        </w:tcBorders>
      </w:tcPr>
    </w:tblStylePr>
    <w:tblStylePr w:type="swCell">
      <w:tblPr/>
      <w:tcPr>
        <w:tcBorders>
          <w:top w:val="single" w:sz="4" w:space="0" w:color="D565D2"/>
        </w:tcBorders>
      </w:tcPr>
    </w:tblStylePr>
  </w:style>
  <w:style w:type="table" w:customStyle="1" w:styleId="GridTable2-Accent31">
    <w:name w:val="Grid Table 2 - Accent 31"/>
    <w:basedOn w:val="TableNormal"/>
    <w:next w:val="GridTable2-Accent3"/>
    <w:uiPriority w:val="47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2" w:space="0" w:color="AC9DE8"/>
        <w:bottom w:val="single" w:sz="2" w:space="0" w:color="AC9DE8"/>
        <w:insideH w:val="single" w:sz="2" w:space="0" w:color="AC9DE8"/>
        <w:insideV w:val="single" w:sz="2" w:space="0" w:color="AC9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C9DE8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/>
      </w:tcPr>
    </w:tblStylePr>
    <w:tblStylePr w:type="band1Horz">
      <w:tblPr/>
      <w:tcPr>
        <w:shd w:val="clear" w:color="auto" w:fill="E3DEF7"/>
      </w:tcPr>
    </w:tblStylePr>
  </w:style>
  <w:style w:type="table" w:customStyle="1" w:styleId="GridTable2-Accent11">
    <w:name w:val="Grid Table 2 - Accent 11"/>
    <w:basedOn w:val="TableNormal"/>
    <w:next w:val="GridTable2-Accent1"/>
    <w:uiPriority w:val="47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2" w:space="0" w:color="D565D2"/>
        <w:bottom w:val="single" w:sz="2" w:space="0" w:color="D565D2"/>
        <w:insideH w:val="single" w:sz="2" w:space="0" w:color="D565D2"/>
        <w:insideV w:val="single" w:sz="2" w:space="0" w:color="D565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565D2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</w:style>
  <w:style w:type="table" w:customStyle="1" w:styleId="ListTable1Light-Accent21">
    <w:name w:val="List Table 1 Light - Accent 21"/>
    <w:basedOn w:val="TableNormal"/>
    <w:next w:val="ListTable1Light-Accent2"/>
    <w:uiPriority w:val="46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character" w:customStyle="1" w:styleId="Heading5Char1">
    <w:name w:val="Heading 5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color w:val="6D1D6A" w:themeColor="accent1" w:themeShade="BF"/>
      <w:sz w:val="24"/>
    </w:rPr>
  </w:style>
  <w:style w:type="character" w:customStyle="1" w:styleId="Heading6Char1">
    <w:name w:val="Heading 6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color w:val="481346" w:themeColor="accent1" w:themeShade="7F"/>
      <w:sz w:val="24"/>
    </w:rPr>
  </w:style>
  <w:style w:type="character" w:customStyle="1" w:styleId="Heading7Char1">
    <w:name w:val="Heading 7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i/>
      <w:iCs/>
      <w:color w:val="481346" w:themeColor="accent1" w:themeShade="7F"/>
      <w:sz w:val="24"/>
    </w:rPr>
  </w:style>
  <w:style w:type="character" w:customStyle="1" w:styleId="Heading8Char1">
    <w:name w:val="Heading 8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ubtleEmphasis">
    <w:name w:val="Subtle Emphasis"/>
    <w:basedOn w:val="DefaultParagraphFont"/>
    <w:uiPriority w:val="19"/>
    <w:qFormat/>
    <w:rsid w:val="00D56C8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D56C85"/>
    <w:rPr>
      <w:smallCaps/>
      <w:color w:val="5A5A5A" w:themeColor="text1" w:themeTint="A5"/>
    </w:rPr>
  </w:style>
  <w:style w:type="table" w:styleId="PlainTable5">
    <w:name w:val="Plain Table 5"/>
    <w:basedOn w:val="TableNormal"/>
    <w:uiPriority w:val="45"/>
    <w:rsid w:val="00D56C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">
    <w:name w:val="Grid Table 7 Colorful"/>
    <w:basedOn w:val="TableNormal"/>
    <w:uiPriority w:val="52"/>
    <w:rsid w:val="00D56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3-Accent1">
    <w:name w:val="Grid Table 3 Accent 1"/>
    <w:basedOn w:val="TableNormal"/>
    <w:uiPriority w:val="48"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56C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ListTable4-Accent24">
    <w:name w:val="List Table 4 - Accent 24"/>
    <w:basedOn w:val="TableNormal"/>
    <w:next w:val="ListTable4-Accent2"/>
    <w:uiPriority w:val="49"/>
    <w:rsid w:val="0039632A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1Light-Accent22">
    <w:name w:val="Grid Table 1 Light - Accent 22"/>
    <w:basedOn w:val="TableNormal"/>
    <w:next w:val="GridTable1Light-Accent2"/>
    <w:uiPriority w:val="46"/>
    <w:rsid w:val="0039632A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D6BBED"/>
        <w:left w:val="single" w:sz="4" w:space="0" w:color="D6BBED"/>
        <w:bottom w:val="single" w:sz="4" w:space="0" w:color="D6BBED"/>
        <w:right w:val="single" w:sz="4" w:space="0" w:color="D6BBED"/>
        <w:insideH w:val="single" w:sz="4" w:space="0" w:color="D6BBED"/>
        <w:insideV w:val="single" w:sz="4" w:space="0" w:color="D6BBE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ark5lqsd86z0">
    <w:name w:val="mark5lqsd86z0"/>
    <w:basedOn w:val="DefaultParagraphFont"/>
    <w:rsid w:val="009E1328"/>
  </w:style>
  <w:style w:type="table" w:customStyle="1" w:styleId="GridTable4-Accent56">
    <w:name w:val="Grid Table 4 - Accent 56"/>
    <w:basedOn w:val="TableNormal"/>
    <w:next w:val="GridTable4-Accent5"/>
    <w:uiPriority w:val="49"/>
    <w:rsid w:val="00283B14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57">
    <w:name w:val="Grid Table 4 - Accent 57"/>
    <w:basedOn w:val="TableNormal"/>
    <w:next w:val="GridTable4-Accent5"/>
    <w:uiPriority w:val="49"/>
    <w:rsid w:val="00FB7B7B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34">
    <w:name w:val="Grid Table 4 - Accent 34"/>
    <w:basedOn w:val="TableNormal"/>
    <w:next w:val="GridTable4-Accent3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customStyle="1" w:styleId="GridTable4-Accent35">
    <w:name w:val="Grid Table 4 - Accent 35"/>
    <w:basedOn w:val="TableNormal"/>
    <w:next w:val="GridTable4-Accent3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4BE7C7"/>
        <w:left w:val="single" w:sz="4" w:space="0" w:color="4BE7C7"/>
        <w:bottom w:val="single" w:sz="4" w:space="0" w:color="4BE7C7"/>
        <w:right w:val="single" w:sz="4" w:space="0" w:color="4BE7C7"/>
        <w:insideH w:val="single" w:sz="4" w:space="0" w:color="4BE7C7"/>
        <w:insideV w:val="single" w:sz="4" w:space="0" w:color="4BE7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4967C"/>
          <w:left w:val="single" w:sz="4" w:space="0" w:color="14967C"/>
          <w:bottom w:val="single" w:sz="4" w:space="0" w:color="14967C"/>
          <w:right w:val="single" w:sz="4" w:space="0" w:color="14967C"/>
          <w:insideH w:val="nil"/>
          <w:insideV w:val="nil"/>
        </w:tcBorders>
        <w:shd w:val="clear" w:color="auto" w:fill="14967C"/>
      </w:tcPr>
    </w:tblStylePr>
    <w:tblStylePr w:type="lastRow">
      <w:rPr>
        <w:b/>
        <w:bCs/>
      </w:rPr>
      <w:tblPr/>
      <w:tcPr>
        <w:tcBorders>
          <w:top w:val="double" w:sz="4" w:space="0" w:color="1496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/>
      </w:tcPr>
    </w:tblStylePr>
    <w:tblStylePr w:type="band1Horz">
      <w:tblPr/>
      <w:tcPr>
        <w:shd w:val="clear" w:color="auto" w:fill="C3F7EC"/>
      </w:tcPr>
    </w:tblStylePr>
  </w:style>
  <w:style w:type="table" w:customStyle="1" w:styleId="GridTable4-Accent45">
    <w:name w:val="Grid Table 4 - Accent 45"/>
    <w:basedOn w:val="TableNormal"/>
    <w:next w:val="GridTable4-Accent4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ADF5D"/>
        <w:left w:val="single" w:sz="4" w:space="0" w:color="AADF5D"/>
        <w:bottom w:val="single" w:sz="4" w:space="0" w:color="AADF5D"/>
        <w:right w:val="single" w:sz="4" w:space="0" w:color="AADF5D"/>
        <w:insideH w:val="single" w:sz="4" w:space="0" w:color="AADF5D"/>
        <w:insideV w:val="single" w:sz="4" w:space="0" w:color="AADF5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9E1F"/>
          <w:left w:val="single" w:sz="4" w:space="0" w:color="6A9E1F"/>
          <w:bottom w:val="single" w:sz="4" w:space="0" w:color="6A9E1F"/>
          <w:right w:val="single" w:sz="4" w:space="0" w:color="6A9E1F"/>
          <w:insideH w:val="nil"/>
          <w:insideV w:val="nil"/>
        </w:tcBorders>
        <w:shd w:val="clear" w:color="auto" w:fill="6A9E1F"/>
      </w:tcPr>
    </w:tblStylePr>
    <w:tblStylePr w:type="lastRow">
      <w:rPr>
        <w:b/>
        <w:bCs/>
      </w:rPr>
      <w:tblPr/>
      <w:tcPr>
        <w:tcBorders>
          <w:top w:val="double" w:sz="4" w:space="0" w:color="6A9E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/>
      </w:tcPr>
    </w:tblStylePr>
    <w:tblStylePr w:type="band1Horz">
      <w:tblPr/>
      <w:tcPr>
        <w:shd w:val="clear" w:color="auto" w:fill="E2F4C9"/>
      </w:tcPr>
    </w:tblStylePr>
  </w:style>
  <w:style w:type="table" w:customStyle="1" w:styleId="GridTable4-Accent26">
    <w:name w:val="Grid Table 4 - Accent 26"/>
    <w:basedOn w:val="TableNormal"/>
    <w:next w:val="GridTable4-Accent2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numbering" w:customStyle="1" w:styleId="NoList2">
    <w:name w:val="No List2"/>
    <w:next w:val="NoList"/>
    <w:uiPriority w:val="99"/>
    <w:semiHidden/>
    <w:unhideWhenUsed/>
    <w:rsid w:val="00AE5A81"/>
  </w:style>
  <w:style w:type="table" w:customStyle="1" w:styleId="TableGrid23">
    <w:name w:val="Table Grid23"/>
    <w:basedOn w:val="TableNormal"/>
    <w:next w:val="TableGrid"/>
    <w:uiPriority w:val="39"/>
    <w:rsid w:val="00AE5A81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E5A81"/>
    <w:pPr>
      <w:spacing w:after="0" w:line="273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val="en-GB" w:eastAsia="en-GB"/>
      <w14:ligatures w14:val="standard"/>
      <w14:cntxtAlts/>
    </w:rPr>
  </w:style>
  <w:style w:type="paragraph" w:customStyle="1" w:styleId="paragraph">
    <w:name w:val="paragraph"/>
    <w:basedOn w:val="Normal"/>
    <w:rsid w:val="00AE5A81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AE5A81"/>
  </w:style>
  <w:style w:type="character" w:customStyle="1" w:styleId="eop">
    <w:name w:val="eop"/>
    <w:basedOn w:val="DefaultParagraphFont"/>
    <w:rsid w:val="00AE5A81"/>
  </w:style>
  <w:style w:type="character" w:customStyle="1" w:styleId="contextualspellingandgrammarerror">
    <w:name w:val="contextualspellingandgrammarerror"/>
    <w:basedOn w:val="DefaultParagraphFont"/>
    <w:rsid w:val="00AE5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9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0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5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6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3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1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y.grimwood\AppData\Roaming\Microsoft\Templates\Annual%20report%20(Red%20and%20Black%20design).dotx" TargetMode="External"/></Relationships>
</file>

<file path=word/theme/theme1.xml><?xml version="1.0" encoding="utf-8"?>
<a:theme xmlns:a="http://schemas.openxmlformats.org/drawingml/2006/main" name="Facet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CB541C-67B8-414F-9C61-35E7AA61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    Record of Attendance - Section A</vt:lpstr>
      <vt:lpstr>        </vt:lpstr>
      <vt:lpstr>        Record of Experience - Section A</vt:lpstr>
      <vt:lpstr>        Record of Lessons Observations - Section A</vt:lpstr>
      <vt:lpstr>        Your teaching of reading record</vt:lpstr>
      <vt:lpstr>        To be placed in section A of the PDP</vt:lpstr>
    </vt:vector>
  </TitlesOfParts>
  <Company/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Grimwood</dc:creator>
  <cp:keywords/>
  <cp:lastModifiedBy>Vicky Grimwood</cp:lastModifiedBy>
  <cp:revision>3</cp:revision>
  <cp:lastPrinted>2021-07-14T14:08:00Z</cp:lastPrinted>
  <dcterms:created xsi:type="dcterms:W3CDTF">2021-07-15T07:54:00Z</dcterms:created>
  <dcterms:modified xsi:type="dcterms:W3CDTF">2021-07-15T07:57:00Z</dcterms:modified>
  <cp:contentStatus/>
  <cp:version/>
</cp:coreProperties>
</file>